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DAE8F" w14:textId="77777777" w:rsidR="00C203C2" w:rsidRPr="001624A8" w:rsidRDefault="00C203C2" w:rsidP="001624A8">
      <w:pPr>
        <w:rPr>
          <w:i/>
          <w:iCs/>
          <w:sz w:val="22"/>
          <w:szCs w:val="18"/>
          <w:lang w:eastAsia="ar-SA"/>
        </w:rPr>
      </w:pPr>
    </w:p>
    <w:p w14:paraId="019E8D74" w14:textId="77777777" w:rsidR="00C203C2" w:rsidRPr="001624A8" w:rsidRDefault="00C203C2" w:rsidP="001624A8">
      <w:pPr>
        <w:rPr>
          <w:i/>
          <w:iCs/>
          <w:sz w:val="22"/>
          <w:szCs w:val="18"/>
          <w:lang w:eastAsia="ar-SA"/>
        </w:rPr>
      </w:pPr>
    </w:p>
    <w:p w14:paraId="3AA54507" w14:textId="77777777" w:rsidR="00C203C2" w:rsidRPr="001624A8" w:rsidRDefault="00B57B32" w:rsidP="001624A8">
      <w:pPr>
        <w:ind w:right="-427"/>
        <w:jc w:val="center"/>
        <w:rPr>
          <w:b/>
          <w:bCs/>
          <w:szCs w:val="20"/>
          <w:lang w:eastAsia="ar-SA"/>
        </w:rPr>
      </w:pPr>
      <w:r w:rsidRPr="001624A8">
        <w:rPr>
          <w:b/>
          <w:bCs/>
          <w:szCs w:val="20"/>
          <w:lang w:eastAsia="ar-SA"/>
        </w:rPr>
        <w:t>RELAZIONE FINALE ESITI PIANO DIDATTICO PERSONALIZZATO</w:t>
      </w:r>
    </w:p>
    <w:p w14:paraId="7155E59F" w14:textId="77777777" w:rsidR="00C203C2" w:rsidRPr="001624A8" w:rsidRDefault="00B57B32" w:rsidP="001624A8">
      <w:pPr>
        <w:spacing w:before="120" w:after="120"/>
        <w:jc w:val="center"/>
        <w:rPr>
          <w:sz w:val="22"/>
          <w:szCs w:val="22"/>
        </w:rPr>
      </w:pPr>
      <w:r w:rsidRPr="001624A8">
        <w:rPr>
          <w:b/>
          <w:bCs/>
        </w:rPr>
        <w:t>Classe</w:t>
      </w:r>
      <w:proofErr w:type="gramStart"/>
      <w:r w:rsidRPr="001624A8">
        <w:rPr>
          <w:b/>
          <w:bCs/>
        </w:rPr>
        <w:t xml:space="preserve"> </w:t>
      </w:r>
      <w:r w:rsidRPr="001624A8">
        <w:t>….</w:t>
      </w:r>
      <w:proofErr w:type="gramEnd"/>
      <w:r w:rsidRPr="001624A8">
        <w:t>.</w:t>
      </w:r>
      <w:r w:rsidRPr="001624A8">
        <w:rPr>
          <w:b/>
          <w:bCs/>
        </w:rPr>
        <w:t xml:space="preserve"> Sez.</w:t>
      </w:r>
      <w:proofErr w:type="gramStart"/>
      <w:r w:rsidRPr="001624A8">
        <w:rPr>
          <w:b/>
          <w:bCs/>
        </w:rPr>
        <w:t xml:space="preserve"> </w:t>
      </w:r>
      <w:r w:rsidRPr="001624A8">
        <w:t>….</w:t>
      </w:r>
      <w:proofErr w:type="gramEnd"/>
      <w:r w:rsidRPr="001624A8">
        <w:t>.</w:t>
      </w:r>
      <w:r w:rsidRPr="001624A8">
        <w:rPr>
          <w:b/>
          <w:bCs/>
        </w:rPr>
        <w:t xml:space="preserve">  Scuola </w:t>
      </w:r>
      <w:r w:rsidRPr="001624A8">
        <w:t>……………</w:t>
      </w: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C203C2" w:rsidRPr="001624A8" w14:paraId="0E5A697A" w14:textId="77777777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70664" w14:textId="77777777" w:rsidR="00C203C2" w:rsidRPr="001624A8" w:rsidRDefault="00B57B32" w:rsidP="001624A8">
            <w:pPr>
              <w:rPr>
                <w:sz w:val="22"/>
                <w:szCs w:val="22"/>
              </w:rPr>
            </w:pPr>
            <w:r w:rsidRPr="001624A8">
              <w:rPr>
                <w:b/>
                <w:sz w:val="20"/>
                <w:szCs w:val="20"/>
              </w:rPr>
              <w:t>Cognome e nome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E719" w14:textId="77777777" w:rsidR="00C203C2" w:rsidRPr="001624A8" w:rsidRDefault="00C203C2" w:rsidP="001624A8">
            <w:pPr>
              <w:rPr>
                <w:bCs/>
                <w:sz w:val="20"/>
                <w:szCs w:val="20"/>
              </w:rPr>
            </w:pPr>
          </w:p>
        </w:tc>
      </w:tr>
      <w:tr w:rsidR="00C203C2" w:rsidRPr="001624A8" w14:paraId="144B97A3" w14:textId="77777777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D140F" w14:textId="77777777" w:rsidR="00C203C2" w:rsidRPr="001624A8" w:rsidRDefault="00B57B32" w:rsidP="001624A8">
            <w:pPr>
              <w:rPr>
                <w:sz w:val="22"/>
                <w:szCs w:val="22"/>
              </w:rPr>
            </w:pPr>
            <w:r w:rsidRPr="001624A8">
              <w:rPr>
                <w:b/>
                <w:sz w:val="20"/>
                <w:szCs w:val="20"/>
              </w:rPr>
              <w:t>Data e luogo di nascita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59C4" w14:textId="77777777" w:rsidR="00C203C2" w:rsidRPr="001624A8" w:rsidRDefault="00C203C2" w:rsidP="001624A8">
            <w:pPr>
              <w:ind w:right="4147"/>
              <w:rPr>
                <w:bCs/>
                <w:sz w:val="20"/>
                <w:szCs w:val="20"/>
              </w:rPr>
            </w:pPr>
          </w:p>
        </w:tc>
      </w:tr>
      <w:tr w:rsidR="00C203C2" w:rsidRPr="001624A8" w14:paraId="7FD8B3C4" w14:textId="7777777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4FD1E" w14:textId="77777777" w:rsidR="00C203C2" w:rsidRPr="001624A8" w:rsidRDefault="00B57B32" w:rsidP="001624A8">
            <w:pPr>
              <w:rPr>
                <w:sz w:val="22"/>
                <w:szCs w:val="22"/>
              </w:rPr>
            </w:pPr>
            <w:r w:rsidRPr="001624A8">
              <w:rPr>
                <w:b/>
                <w:sz w:val="20"/>
                <w:szCs w:val="20"/>
              </w:rPr>
              <w:t>Classe o sezione</w:t>
            </w:r>
          </w:p>
        </w:tc>
        <w:tc>
          <w:tcPr>
            <w:tcW w:w="5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F2484" w14:textId="77777777" w:rsidR="00C203C2" w:rsidRPr="001624A8" w:rsidRDefault="00C203C2" w:rsidP="001624A8">
            <w:pPr>
              <w:rPr>
                <w:bCs/>
                <w:sz w:val="22"/>
                <w:szCs w:val="22"/>
              </w:rPr>
            </w:pPr>
          </w:p>
        </w:tc>
      </w:tr>
      <w:tr w:rsidR="00C203C2" w:rsidRPr="001624A8" w14:paraId="24B6CAF7" w14:textId="77777777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561E9" w14:textId="77777777" w:rsidR="00C203C2" w:rsidRPr="001624A8" w:rsidRDefault="00B57B32" w:rsidP="001624A8">
            <w:pPr>
              <w:rPr>
                <w:b/>
                <w:bCs/>
                <w:sz w:val="20"/>
                <w:szCs w:val="20"/>
              </w:rPr>
            </w:pPr>
            <w:r w:rsidRPr="001624A8">
              <w:rPr>
                <w:b/>
                <w:bCs/>
                <w:sz w:val="20"/>
                <w:szCs w:val="20"/>
              </w:rPr>
              <w:t>Indicare il disagio prevalente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9FD4A" w14:textId="77777777" w:rsidR="00C203C2" w:rsidRPr="001624A8" w:rsidRDefault="00C203C2" w:rsidP="001624A8">
            <w:pPr>
              <w:widowControl w:val="0"/>
              <w:autoSpaceDE w:val="0"/>
              <w:rPr>
                <w:sz w:val="18"/>
                <w:szCs w:val="18"/>
              </w:rPr>
            </w:pPr>
          </w:p>
        </w:tc>
      </w:tr>
      <w:tr w:rsidR="00C203C2" w:rsidRPr="001624A8" w14:paraId="7D994C44" w14:textId="77777777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195C" w14:textId="77777777" w:rsidR="00C203C2" w:rsidRPr="001624A8" w:rsidRDefault="00B57B32" w:rsidP="001624A8">
            <w:pPr>
              <w:rPr>
                <w:sz w:val="22"/>
                <w:szCs w:val="22"/>
              </w:rPr>
            </w:pPr>
            <w:r w:rsidRPr="001624A8">
              <w:rPr>
                <w:b/>
                <w:sz w:val="20"/>
                <w:szCs w:val="20"/>
              </w:rPr>
              <w:t xml:space="preserve">Informazioni dalla famiglia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97AA" w14:textId="77777777" w:rsidR="00C203C2" w:rsidRPr="001624A8" w:rsidRDefault="00C203C2" w:rsidP="001624A8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203C2" w:rsidRPr="001624A8" w14:paraId="24BF7CB4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FC20A" w14:textId="77777777" w:rsidR="00C203C2" w:rsidRPr="001624A8" w:rsidRDefault="00B57B32" w:rsidP="001624A8">
            <w:pPr>
              <w:rPr>
                <w:sz w:val="22"/>
                <w:szCs w:val="22"/>
              </w:rPr>
            </w:pPr>
            <w:r w:rsidRPr="001624A8">
              <w:rPr>
                <w:b/>
                <w:sz w:val="20"/>
                <w:szCs w:val="20"/>
              </w:rPr>
              <w:t xml:space="preserve">Lingua parlata in </w:t>
            </w:r>
            <w:r w:rsidRPr="001624A8">
              <w:rPr>
                <w:b/>
                <w:sz w:val="20"/>
                <w:szCs w:val="20"/>
              </w:rPr>
              <w:t>famiglia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3E4DB" w14:textId="77777777" w:rsidR="00C203C2" w:rsidRPr="001624A8" w:rsidRDefault="00C203C2" w:rsidP="001624A8">
            <w:pPr>
              <w:spacing w:before="120"/>
              <w:rPr>
                <w:sz w:val="20"/>
                <w:szCs w:val="20"/>
              </w:rPr>
            </w:pPr>
          </w:p>
        </w:tc>
      </w:tr>
      <w:tr w:rsidR="00C203C2" w:rsidRPr="001624A8" w14:paraId="7BC9214A" w14:textId="77777777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FC261" w14:textId="77777777" w:rsidR="00C203C2" w:rsidRPr="001624A8" w:rsidRDefault="00B57B32" w:rsidP="001624A8">
            <w:pPr>
              <w:rPr>
                <w:b/>
                <w:sz w:val="20"/>
                <w:szCs w:val="20"/>
              </w:rPr>
            </w:pPr>
            <w:r w:rsidRPr="001624A8">
              <w:rPr>
                <w:b/>
                <w:sz w:val="20"/>
                <w:szCs w:val="20"/>
              </w:rPr>
              <w:t xml:space="preserve">Persone di riferimento del territorio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0FDE6" w14:textId="77777777" w:rsidR="00C203C2" w:rsidRPr="001624A8" w:rsidRDefault="00C203C2" w:rsidP="001624A8">
            <w:pPr>
              <w:spacing w:before="120"/>
              <w:rPr>
                <w:bCs/>
                <w:sz w:val="20"/>
                <w:szCs w:val="20"/>
              </w:rPr>
            </w:pPr>
          </w:p>
        </w:tc>
      </w:tr>
      <w:tr w:rsidR="00C203C2" w:rsidRPr="001624A8" w14:paraId="031F3398" w14:textId="77777777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F11AF" w14:textId="77777777" w:rsidR="00C203C2" w:rsidRPr="001624A8" w:rsidRDefault="00B57B32" w:rsidP="001624A8">
            <w:pPr>
              <w:rPr>
                <w:b/>
                <w:sz w:val="20"/>
                <w:szCs w:val="20"/>
              </w:rPr>
            </w:pPr>
            <w:r w:rsidRPr="001624A8">
              <w:rPr>
                <w:b/>
                <w:sz w:val="20"/>
                <w:szCs w:val="20"/>
              </w:rPr>
              <w:t>Scolarizzazione pregressa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665E0" w14:textId="77777777" w:rsidR="00C203C2" w:rsidRPr="001624A8" w:rsidRDefault="00C203C2" w:rsidP="001624A8">
            <w:pPr>
              <w:spacing w:before="120"/>
              <w:rPr>
                <w:bCs/>
                <w:sz w:val="20"/>
                <w:szCs w:val="20"/>
              </w:rPr>
            </w:pPr>
          </w:p>
        </w:tc>
      </w:tr>
    </w:tbl>
    <w:p w14:paraId="5F0B134D" w14:textId="77777777" w:rsidR="00C203C2" w:rsidRPr="001624A8" w:rsidRDefault="00C203C2" w:rsidP="001624A8">
      <w:pPr>
        <w:autoSpaceDE w:val="0"/>
        <w:ind w:left="425"/>
        <w:rPr>
          <w:b/>
          <w:sz w:val="12"/>
          <w:szCs w:val="12"/>
        </w:rPr>
      </w:pPr>
    </w:p>
    <w:p w14:paraId="46F05CF2" w14:textId="77777777" w:rsidR="00C203C2" w:rsidRPr="001624A8" w:rsidRDefault="00B57B32" w:rsidP="001624A8">
      <w:pPr>
        <w:autoSpaceDE w:val="0"/>
        <w:ind w:left="425"/>
        <w:jc w:val="center"/>
        <w:rPr>
          <w:b/>
          <w:sz w:val="20"/>
          <w:szCs w:val="20"/>
        </w:rPr>
      </w:pPr>
      <w:r w:rsidRPr="001624A8">
        <w:rPr>
          <w:b/>
          <w:sz w:val="20"/>
          <w:szCs w:val="20"/>
        </w:rPr>
        <w:t>VERIFICA INTERVENTI DIDATTICO - EDUCATIVI</w:t>
      </w:r>
    </w:p>
    <w:p w14:paraId="0E2A96F2" w14:textId="7EA2AB15" w:rsidR="00C203C2" w:rsidRPr="001624A8" w:rsidRDefault="00B57B32" w:rsidP="001624A8">
      <w:pPr>
        <w:jc w:val="both"/>
        <w:rPr>
          <w:b/>
          <w:sz w:val="20"/>
          <w:szCs w:val="20"/>
        </w:rPr>
      </w:pPr>
      <w:r w:rsidRPr="001624A8">
        <w:rPr>
          <w:b/>
          <w:sz w:val="20"/>
          <w:szCs w:val="20"/>
        </w:rPr>
        <w:t>L’alunn</w:t>
      </w:r>
      <w:r w:rsidR="001624A8">
        <w:rPr>
          <w:b/>
          <w:sz w:val="20"/>
          <w:szCs w:val="20"/>
        </w:rPr>
        <w:t>o/a</w:t>
      </w:r>
      <w:r w:rsidRPr="001624A8">
        <w:rPr>
          <w:b/>
          <w:sz w:val="20"/>
          <w:szCs w:val="20"/>
        </w:rPr>
        <w:t xml:space="preserve"> ha seguito:</w:t>
      </w:r>
    </w:p>
    <w:p w14:paraId="12ED6C07" w14:textId="77777777" w:rsidR="00C203C2" w:rsidRPr="001624A8" w:rsidRDefault="00B57B32" w:rsidP="001624A8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1624A8">
        <w:rPr>
          <w:sz w:val="20"/>
          <w:szCs w:val="20"/>
        </w:rPr>
        <w:t xml:space="preserve">la programmazione </w:t>
      </w:r>
      <w:r w:rsidRPr="001624A8">
        <w:rPr>
          <w:bCs/>
          <w:sz w:val="20"/>
          <w:szCs w:val="20"/>
        </w:rPr>
        <w:t>della classe</w:t>
      </w:r>
      <w:r w:rsidRPr="001624A8">
        <w:rPr>
          <w:sz w:val="20"/>
          <w:szCs w:val="20"/>
        </w:rPr>
        <w:t xml:space="preserve"> </w:t>
      </w:r>
    </w:p>
    <w:p w14:paraId="3955FF2B" w14:textId="77777777" w:rsidR="00C203C2" w:rsidRPr="001624A8" w:rsidRDefault="00B57B32" w:rsidP="001624A8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1624A8">
        <w:rPr>
          <w:bCs/>
          <w:sz w:val="20"/>
          <w:szCs w:val="20"/>
        </w:rPr>
        <w:t xml:space="preserve">un percorso didattico differenziato </w:t>
      </w:r>
    </w:p>
    <w:p w14:paraId="332AD80F" w14:textId="77777777" w:rsidR="00C203C2" w:rsidRPr="001624A8" w:rsidRDefault="00B57B32" w:rsidP="001624A8">
      <w:pPr>
        <w:jc w:val="both"/>
        <w:rPr>
          <w:b/>
          <w:sz w:val="20"/>
          <w:szCs w:val="20"/>
        </w:rPr>
      </w:pPr>
      <w:r w:rsidRPr="001624A8">
        <w:rPr>
          <w:b/>
          <w:sz w:val="20"/>
          <w:szCs w:val="20"/>
        </w:rPr>
        <w:t xml:space="preserve">Si è reso necessario apportare alcune </w:t>
      </w:r>
      <w:r w:rsidRPr="001624A8">
        <w:rPr>
          <w:b/>
          <w:sz w:val="20"/>
          <w:szCs w:val="20"/>
        </w:rPr>
        <w:t>modifiche al PDP iniziale?</w:t>
      </w:r>
    </w:p>
    <w:p w14:paraId="0DAF7D36" w14:textId="77777777" w:rsidR="00C203C2" w:rsidRPr="001624A8" w:rsidRDefault="00B57B32" w:rsidP="001624A8">
      <w:pPr>
        <w:pStyle w:val="Paragrafoelenco"/>
        <w:numPr>
          <w:ilvl w:val="0"/>
          <w:numId w:val="2"/>
        </w:numPr>
        <w:tabs>
          <w:tab w:val="left" w:pos="709"/>
        </w:tabs>
        <w:ind w:left="709"/>
        <w:jc w:val="both"/>
        <w:rPr>
          <w:sz w:val="22"/>
          <w:szCs w:val="22"/>
        </w:rPr>
      </w:pPr>
      <w:r w:rsidRPr="001624A8">
        <w:rPr>
          <w:sz w:val="20"/>
          <w:szCs w:val="20"/>
        </w:rPr>
        <w:t>SI</w:t>
      </w:r>
    </w:p>
    <w:p w14:paraId="20633837" w14:textId="77777777" w:rsidR="00C203C2" w:rsidRPr="001624A8" w:rsidRDefault="00B57B32" w:rsidP="001624A8">
      <w:pPr>
        <w:pStyle w:val="Paragrafoelenco"/>
        <w:numPr>
          <w:ilvl w:val="0"/>
          <w:numId w:val="2"/>
        </w:numPr>
        <w:tabs>
          <w:tab w:val="left" w:pos="709"/>
        </w:tabs>
        <w:spacing w:before="120" w:after="120"/>
        <w:ind w:left="709"/>
        <w:jc w:val="both"/>
        <w:rPr>
          <w:sz w:val="22"/>
          <w:szCs w:val="22"/>
        </w:rPr>
      </w:pPr>
      <w:r w:rsidRPr="001624A8">
        <w:rPr>
          <w:bCs/>
          <w:sz w:val="20"/>
          <w:szCs w:val="20"/>
        </w:rPr>
        <w:t>NO</w:t>
      </w:r>
    </w:p>
    <w:p w14:paraId="19706748" w14:textId="77777777" w:rsidR="00C203C2" w:rsidRPr="001624A8" w:rsidRDefault="00B57B32" w:rsidP="001624A8">
      <w:pPr>
        <w:jc w:val="both"/>
        <w:rPr>
          <w:sz w:val="22"/>
          <w:szCs w:val="22"/>
        </w:rPr>
      </w:pPr>
      <w:r w:rsidRPr="001624A8">
        <w:rPr>
          <w:b/>
          <w:sz w:val="20"/>
          <w:szCs w:val="20"/>
        </w:rPr>
        <w:t xml:space="preserve">In itinere si è reso necessario realizzare interventi per il recupero degli obiettivi programmati nelle singole discipline </w:t>
      </w:r>
      <w:r w:rsidRPr="001624A8">
        <w:rPr>
          <w:b/>
          <w:sz w:val="20"/>
          <w:szCs w:val="16"/>
          <w:lang w:eastAsia="ar-SA"/>
        </w:rPr>
        <w:t>anche in considerazione dell’attuazione della DAD?</w:t>
      </w:r>
    </w:p>
    <w:p w14:paraId="0836EBB5" w14:textId="77777777" w:rsidR="00C203C2" w:rsidRPr="001624A8" w:rsidRDefault="00B57B32" w:rsidP="001624A8">
      <w:pPr>
        <w:pStyle w:val="Paragrafoelenco"/>
        <w:numPr>
          <w:ilvl w:val="0"/>
          <w:numId w:val="2"/>
        </w:numPr>
        <w:tabs>
          <w:tab w:val="left" w:pos="709"/>
        </w:tabs>
        <w:ind w:left="709"/>
        <w:jc w:val="both"/>
        <w:rPr>
          <w:sz w:val="22"/>
          <w:szCs w:val="22"/>
        </w:rPr>
      </w:pPr>
      <w:r w:rsidRPr="001624A8">
        <w:rPr>
          <w:sz w:val="20"/>
          <w:szCs w:val="20"/>
        </w:rPr>
        <w:t>SI (</w:t>
      </w:r>
      <w:r w:rsidRPr="001624A8">
        <w:rPr>
          <w:i/>
          <w:sz w:val="20"/>
          <w:szCs w:val="20"/>
        </w:rPr>
        <w:t>specificare le discipline</w:t>
      </w:r>
      <w:r w:rsidRPr="001624A8">
        <w:rPr>
          <w:sz w:val="20"/>
          <w:szCs w:val="20"/>
        </w:rPr>
        <w:t xml:space="preserve">)   </w:t>
      </w:r>
    </w:p>
    <w:p w14:paraId="3DFD3B39" w14:textId="77777777" w:rsidR="00C203C2" w:rsidRPr="001624A8" w:rsidRDefault="00B57B32" w:rsidP="001624A8">
      <w:pPr>
        <w:pStyle w:val="Paragrafoelenco"/>
        <w:numPr>
          <w:ilvl w:val="0"/>
          <w:numId w:val="2"/>
        </w:numPr>
        <w:tabs>
          <w:tab w:val="left" w:pos="709"/>
        </w:tabs>
        <w:ind w:left="709"/>
        <w:jc w:val="both"/>
        <w:rPr>
          <w:sz w:val="22"/>
          <w:szCs w:val="22"/>
        </w:rPr>
      </w:pPr>
      <w:r w:rsidRPr="001624A8">
        <w:rPr>
          <w:bCs/>
          <w:sz w:val="20"/>
          <w:szCs w:val="20"/>
        </w:rPr>
        <w:t>NO</w:t>
      </w:r>
    </w:p>
    <w:p w14:paraId="36D5C396" w14:textId="77777777" w:rsidR="00C203C2" w:rsidRPr="001624A8" w:rsidRDefault="00B57B32" w:rsidP="001624A8">
      <w:pPr>
        <w:jc w:val="both"/>
        <w:rPr>
          <w:b/>
          <w:bCs/>
          <w:sz w:val="20"/>
          <w:szCs w:val="20"/>
        </w:rPr>
      </w:pPr>
      <w:r w:rsidRPr="001624A8">
        <w:rPr>
          <w:b/>
          <w:bCs/>
          <w:sz w:val="20"/>
          <w:szCs w:val="20"/>
        </w:rPr>
        <w:t xml:space="preserve">Attività di </w:t>
      </w:r>
      <w:r w:rsidRPr="001624A8">
        <w:rPr>
          <w:b/>
          <w:bCs/>
          <w:sz w:val="20"/>
          <w:szCs w:val="20"/>
        </w:rPr>
        <w:t>recupero svolte</w:t>
      </w:r>
    </w:p>
    <w:p w14:paraId="41BD2F14" w14:textId="3C2CE78E" w:rsidR="00C203C2" w:rsidRPr="001624A8" w:rsidRDefault="001624A8" w:rsidP="001624A8">
      <w:pPr>
        <w:jc w:val="both"/>
        <w:rPr>
          <w:bCs/>
          <w:sz w:val="20"/>
          <w:szCs w:val="20"/>
        </w:rPr>
      </w:pPr>
      <w:r w:rsidRPr="001624A8">
        <w:rPr>
          <w:b/>
          <w:sz w:val="20"/>
          <w:szCs w:val="20"/>
        </w:rPr>
        <w:t>L’alunn</w:t>
      </w:r>
      <w:r>
        <w:rPr>
          <w:b/>
          <w:sz w:val="20"/>
          <w:szCs w:val="20"/>
        </w:rPr>
        <w:t>o/a</w:t>
      </w:r>
      <w:r w:rsidRPr="001624A8">
        <w:rPr>
          <w:b/>
          <w:sz w:val="20"/>
          <w:szCs w:val="20"/>
        </w:rPr>
        <w:t xml:space="preserve"> </w:t>
      </w:r>
      <w:r w:rsidR="00B57B32" w:rsidRPr="001624A8">
        <w:rPr>
          <w:bCs/>
          <w:sz w:val="20"/>
          <w:szCs w:val="20"/>
        </w:rPr>
        <w:t>nel corso dell’anno ha svolto le seguenti attività:</w:t>
      </w:r>
    </w:p>
    <w:p w14:paraId="11C3E716" w14:textId="77777777" w:rsidR="00C203C2" w:rsidRPr="001624A8" w:rsidRDefault="00C203C2" w:rsidP="001624A8">
      <w:pPr>
        <w:jc w:val="both"/>
        <w:rPr>
          <w:bCs/>
          <w:sz w:val="12"/>
          <w:szCs w:val="12"/>
        </w:rPr>
      </w:pPr>
    </w:p>
    <w:tbl>
      <w:tblPr>
        <w:tblW w:w="952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29"/>
        <w:gridCol w:w="1291"/>
      </w:tblGrid>
      <w:tr w:rsidR="00C203C2" w:rsidRPr="001624A8" w14:paraId="40BDF28B" w14:textId="77777777">
        <w:tblPrEx>
          <w:tblCellMar>
            <w:top w:w="0" w:type="dxa"/>
            <w:bottom w:w="0" w:type="dxa"/>
          </w:tblCellMar>
        </w:tblPrEx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0226" w14:textId="77777777" w:rsidR="00C203C2" w:rsidRPr="001624A8" w:rsidRDefault="00B57B32" w:rsidP="001624A8">
            <w:pPr>
              <w:jc w:val="center"/>
              <w:rPr>
                <w:b/>
                <w:sz w:val="22"/>
                <w:szCs w:val="22"/>
              </w:rPr>
            </w:pPr>
            <w:r w:rsidRPr="001624A8">
              <w:rPr>
                <w:b/>
                <w:sz w:val="22"/>
                <w:szCs w:val="22"/>
              </w:rPr>
              <w:t>ATTIVITA'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02666" w14:textId="77777777" w:rsidR="00C203C2" w:rsidRPr="001624A8" w:rsidRDefault="00B57B32" w:rsidP="001624A8">
            <w:pPr>
              <w:jc w:val="center"/>
              <w:rPr>
                <w:b/>
                <w:sz w:val="22"/>
                <w:szCs w:val="22"/>
              </w:rPr>
            </w:pPr>
            <w:r w:rsidRPr="001624A8">
              <w:rPr>
                <w:b/>
                <w:sz w:val="22"/>
                <w:szCs w:val="22"/>
              </w:rPr>
              <w:t>n. ore</w:t>
            </w:r>
          </w:p>
        </w:tc>
      </w:tr>
      <w:tr w:rsidR="00C203C2" w:rsidRPr="001624A8" w14:paraId="0F63BC89" w14:textId="77777777">
        <w:tblPrEx>
          <w:tblCellMar>
            <w:top w:w="0" w:type="dxa"/>
            <w:bottom w:w="0" w:type="dxa"/>
          </w:tblCellMar>
        </w:tblPrEx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E9004" w14:textId="77777777" w:rsidR="00C203C2" w:rsidRPr="001624A8" w:rsidRDefault="00C203C2" w:rsidP="001624A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7DB46" w14:textId="77777777" w:rsidR="00C203C2" w:rsidRPr="001624A8" w:rsidRDefault="00C203C2" w:rsidP="001624A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C203C2" w:rsidRPr="001624A8" w14:paraId="08DB2203" w14:textId="77777777">
        <w:tblPrEx>
          <w:tblCellMar>
            <w:top w:w="0" w:type="dxa"/>
            <w:bottom w:w="0" w:type="dxa"/>
          </w:tblCellMar>
        </w:tblPrEx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49EC7" w14:textId="77777777" w:rsidR="00C203C2" w:rsidRPr="001624A8" w:rsidRDefault="00C203C2" w:rsidP="001624A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BE4F3" w14:textId="77777777" w:rsidR="00C203C2" w:rsidRPr="001624A8" w:rsidRDefault="00C203C2" w:rsidP="001624A8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59B485E2" w14:textId="77777777" w:rsidR="00C203C2" w:rsidRPr="001624A8" w:rsidRDefault="00C203C2" w:rsidP="001624A8">
      <w:pPr>
        <w:jc w:val="both"/>
        <w:rPr>
          <w:b/>
          <w:sz w:val="8"/>
          <w:szCs w:val="8"/>
        </w:rPr>
      </w:pPr>
    </w:p>
    <w:p w14:paraId="7D812329" w14:textId="33C8B871" w:rsidR="00C203C2" w:rsidRPr="001624A8" w:rsidRDefault="001624A8" w:rsidP="001624A8">
      <w:pPr>
        <w:jc w:val="both"/>
        <w:rPr>
          <w:b/>
          <w:sz w:val="20"/>
          <w:szCs w:val="20"/>
        </w:rPr>
      </w:pPr>
      <w:r w:rsidRPr="001624A8">
        <w:rPr>
          <w:b/>
          <w:sz w:val="20"/>
          <w:szCs w:val="20"/>
        </w:rPr>
        <w:t>L’alunn</w:t>
      </w:r>
      <w:r>
        <w:rPr>
          <w:b/>
          <w:sz w:val="20"/>
          <w:szCs w:val="20"/>
        </w:rPr>
        <w:t>o/a</w:t>
      </w:r>
      <w:r w:rsidR="00B57B32" w:rsidRPr="001624A8">
        <w:rPr>
          <w:b/>
          <w:sz w:val="20"/>
          <w:szCs w:val="20"/>
        </w:rPr>
        <w:t>, è riuscito a conseguire gli obiettivi programmati</w:t>
      </w:r>
    </w:p>
    <w:p w14:paraId="5E2EE9F5" w14:textId="77777777" w:rsidR="00C203C2" w:rsidRPr="001624A8" w:rsidRDefault="00B57B32" w:rsidP="001624A8">
      <w:pPr>
        <w:numPr>
          <w:ilvl w:val="0"/>
          <w:numId w:val="3"/>
        </w:numPr>
        <w:rPr>
          <w:sz w:val="20"/>
          <w:szCs w:val="20"/>
        </w:rPr>
      </w:pPr>
      <w:r w:rsidRPr="001624A8">
        <w:rPr>
          <w:sz w:val="20"/>
          <w:szCs w:val="20"/>
        </w:rPr>
        <w:t>in tutte le discipline</w:t>
      </w:r>
    </w:p>
    <w:p w14:paraId="48D244D4" w14:textId="77777777" w:rsidR="00C203C2" w:rsidRPr="001624A8" w:rsidRDefault="00B57B32" w:rsidP="001624A8">
      <w:pPr>
        <w:numPr>
          <w:ilvl w:val="0"/>
          <w:numId w:val="3"/>
        </w:numPr>
        <w:rPr>
          <w:sz w:val="20"/>
          <w:szCs w:val="20"/>
        </w:rPr>
      </w:pPr>
      <w:r w:rsidRPr="001624A8">
        <w:rPr>
          <w:sz w:val="20"/>
          <w:szCs w:val="20"/>
        </w:rPr>
        <w:t>in nessuna disciplina</w:t>
      </w:r>
    </w:p>
    <w:p w14:paraId="45A75747" w14:textId="77777777" w:rsidR="00C203C2" w:rsidRPr="001624A8" w:rsidRDefault="00B57B32" w:rsidP="001624A8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1624A8">
        <w:rPr>
          <w:sz w:val="20"/>
          <w:szCs w:val="20"/>
        </w:rPr>
        <w:t>in alcune discipline</w:t>
      </w:r>
    </w:p>
    <w:p w14:paraId="3FCC059A" w14:textId="77777777" w:rsidR="00C203C2" w:rsidRDefault="00C203C2" w:rsidP="001624A8">
      <w:pPr>
        <w:rPr>
          <w:b/>
          <w:bCs/>
          <w:sz w:val="2"/>
          <w:szCs w:val="2"/>
        </w:rPr>
      </w:pPr>
    </w:p>
    <w:p w14:paraId="10FFB160" w14:textId="77777777" w:rsidR="00C203C2" w:rsidRPr="001624A8" w:rsidRDefault="00C203C2" w:rsidP="001624A8">
      <w:pPr>
        <w:rPr>
          <w:b/>
          <w:bCs/>
          <w:sz w:val="8"/>
          <w:szCs w:val="8"/>
        </w:rPr>
      </w:pPr>
    </w:p>
    <w:p w14:paraId="3C446DD7" w14:textId="77777777" w:rsidR="00C203C2" w:rsidRPr="001624A8" w:rsidRDefault="00B57B32" w:rsidP="001624A8">
      <w:pPr>
        <w:jc w:val="center"/>
        <w:rPr>
          <w:b/>
          <w:bCs/>
          <w:sz w:val="20"/>
          <w:szCs w:val="20"/>
        </w:rPr>
      </w:pPr>
      <w:r w:rsidRPr="001624A8">
        <w:rPr>
          <w:b/>
          <w:bCs/>
          <w:sz w:val="20"/>
          <w:szCs w:val="20"/>
        </w:rPr>
        <w:t xml:space="preserve">ASPETTI GENERALI </w:t>
      </w:r>
      <w:r w:rsidRPr="001624A8">
        <w:rPr>
          <w:b/>
          <w:bCs/>
          <w:sz w:val="20"/>
          <w:szCs w:val="20"/>
        </w:rPr>
        <w:t>TRASVERSALI - PREMESSA</w:t>
      </w:r>
    </w:p>
    <w:p w14:paraId="2836B343" w14:textId="77777777" w:rsidR="00C203C2" w:rsidRPr="001624A8" w:rsidRDefault="00B57B32" w:rsidP="001624A8">
      <w:pPr>
        <w:rPr>
          <w:b/>
          <w:bCs/>
          <w:sz w:val="20"/>
          <w:szCs w:val="20"/>
        </w:rPr>
      </w:pPr>
      <w:r w:rsidRPr="001624A8">
        <w:rPr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49742D" w14:textId="77777777" w:rsidR="001624A8" w:rsidRPr="001624A8" w:rsidRDefault="001624A8" w:rsidP="001624A8">
      <w:pPr>
        <w:jc w:val="both"/>
        <w:rPr>
          <w:sz w:val="10"/>
          <w:szCs w:val="10"/>
        </w:rPr>
      </w:pPr>
    </w:p>
    <w:p w14:paraId="5587E93B" w14:textId="4C8A4A19" w:rsidR="00C203C2" w:rsidRPr="001624A8" w:rsidRDefault="00B57B32" w:rsidP="001624A8">
      <w:pPr>
        <w:jc w:val="both"/>
        <w:rPr>
          <w:sz w:val="20"/>
          <w:szCs w:val="20"/>
        </w:rPr>
      </w:pPr>
      <w:r w:rsidRPr="001624A8">
        <w:rPr>
          <w:sz w:val="20"/>
          <w:szCs w:val="20"/>
        </w:rPr>
        <w:t>Per quanto riguarda gli aspetti generali trasversali:</w:t>
      </w:r>
    </w:p>
    <w:p w14:paraId="5A0B58BE" w14:textId="77777777" w:rsidR="00C203C2" w:rsidRPr="001624A8" w:rsidRDefault="00B57B32" w:rsidP="001624A8">
      <w:pPr>
        <w:pStyle w:val="Paragrafoelenco"/>
        <w:numPr>
          <w:ilvl w:val="0"/>
          <w:numId w:val="4"/>
        </w:numPr>
        <w:ind w:left="709"/>
        <w:jc w:val="both"/>
        <w:rPr>
          <w:sz w:val="20"/>
          <w:szCs w:val="20"/>
        </w:rPr>
      </w:pPr>
      <w:r w:rsidRPr="001624A8">
        <w:rPr>
          <w:sz w:val="20"/>
          <w:szCs w:val="20"/>
        </w:rPr>
        <w:t>la let</w:t>
      </w:r>
      <w:r w:rsidRPr="001624A8">
        <w:rPr>
          <w:sz w:val="20"/>
          <w:szCs w:val="20"/>
        </w:rPr>
        <w:t>tura è lenta;</w:t>
      </w:r>
    </w:p>
    <w:p w14:paraId="005868D7" w14:textId="77777777" w:rsidR="00C203C2" w:rsidRPr="001624A8" w:rsidRDefault="00B57B32" w:rsidP="001624A8">
      <w:pPr>
        <w:pStyle w:val="Paragrafoelenco"/>
        <w:numPr>
          <w:ilvl w:val="0"/>
          <w:numId w:val="4"/>
        </w:numPr>
        <w:ind w:left="709"/>
        <w:jc w:val="both"/>
        <w:rPr>
          <w:sz w:val="20"/>
          <w:szCs w:val="20"/>
        </w:rPr>
      </w:pPr>
      <w:r w:rsidRPr="001624A8">
        <w:rPr>
          <w:sz w:val="20"/>
          <w:szCs w:val="20"/>
        </w:rPr>
        <w:t>la scrittura è leggibile ma presenta numerosi errori ortografici e morfosintattici;</w:t>
      </w:r>
    </w:p>
    <w:p w14:paraId="5ABA9E3A" w14:textId="77777777" w:rsidR="00C203C2" w:rsidRPr="001624A8" w:rsidRDefault="00B57B32" w:rsidP="001624A8">
      <w:pPr>
        <w:pStyle w:val="Paragrafoelenco"/>
        <w:numPr>
          <w:ilvl w:val="0"/>
          <w:numId w:val="4"/>
        </w:numPr>
        <w:ind w:left="709"/>
        <w:jc w:val="both"/>
        <w:rPr>
          <w:sz w:val="20"/>
          <w:szCs w:val="20"/>
        </w:rPr>
      </w:pPr>
      <w:r w:rsidRPr="001624A8">
        <w:rPr>
          <w:sz w:val="20"/>
          <w:szCs w:val="20"/>
        </w:rPr>
        <w:t>partecipazione al dialogo educativo: da migliorare a causa della non costante frequenza.</w:t>
      </w:r>
    </w:p>
    <w:p w14:paraId="4454F1A9" w14:textId="77777777" w:rsidR="00C203C2" w:rsidRPr="001624A8" w:rsidRDefault="00B57B32" w:rsidP="001624A8">
      <w:pPr>
        <w:pStyle w:val="Paragrafoelenco"/>
        <w:numPr>
          <w:ilvl w:val="0"/>
          <w:numId w:val="4"/>
        </w:numPr>
        <w:ind w:left="709"/>
        <w:jc w:val="both"/>
        <w:rPr>
          <w:sz w:val="20"/>
          <w:szCs w:val="20"/>
        </w:rPr>
      </w:pPr>
      <w:r w:rsidRPr="001624A8">
        <w:rPr>
          <w:sz w:val="20"/>
          <w:szCs w:val="20"/>
        </w:rPr>
        <w:t>bisogna sviluppare e rafforzare un atteggiamento positivo rispetto al</w:t>
      </w:r>
      <w:r w:rsidRPr="001624A8">
        <w:rPr>
          <w:sz w:val="20"/>
          <w:szCs w:val="20"/>
        </w:rPr>
        <w:t>la matematica, comprendendo come gli strumenti matematici siano utili per operare nella realtà</w:t>
      </w:r>
    </w:p>
    <w:p w14:paraId="09C7B96A" w14:textId="77777777" w:rsidR="00C203C2" w:rsidRPr="001624A8" w:rsidRDefault="00C203C2" w:rsidP="001624A8">
      <w:pPr>
        <w:jc w:val="both"/>
        <w:rPr>
          <w:b/>
          <w:sz w:val="8"/>
          <w:szCs w:val="8"/>
        </w:rPr>
      </w:pPr>
    </w:p>
    <w:p w14:paraId="4E20C2E4" w14:textId="77777777" w:rsidR="00C203C2" w:rsidRPr="001624A8" w:rsidRDefault="00B57B32" w:rsidP="001624A8">
      <w:pPr>
        <w:jc w:val="both"/>
        <w:rPr>
          <w:b/>
          <w:sz w:val="20"/>
          <w:szCs w:val="20"/>
        </w:rPr>
      </w:pPr>
      <w:r w:rsidRPr="001624A8">
        <w:rPr>
          <w:b/>
          <w:sz w:val="20"/>
          <w:szCs w:val="20"/>
        </w:rPr>
        <w:t>Considerato l'esito dello scrutinio di fine anno scolastico, con votazione unanime l'alunno:</w:t>
      </w:r>
    </w:p>
    <w:p w14:paraId="59E1852F" w14:textId="288E7CD0" w:rsidR="00C203C2" w:rsidRPr="001624A8" w:rsidRDefault="00B57B32" w:rsidP="001624A8">
      <w:pPr>
        <w:pStyle w:val="Paragrafoelenco"/>
        <w:numPr>
          <w:ilvl w:val="1"/>
          <w:numId w:val="5"/>
        </w:numPr>
        <w:tabs>
          <w:tab w:val="left" w:pos="567"/>
        </w:tabs>
        <w:ind w:left="709"/>
        <w:jc w:val="both"/>
        <w:rPr>
          <w:bCs/>
          <w:sz w:val="20"/>
          <w:szCs w:val="20"/>
        </w:rPr>
      </w:pPr>
      <w:r w:rsidRPr="001624A8">
        <w:rPr>
          <w:bCs/>
          <w:sz w:val="20"/>
          <w:szCs w:val="20"/>
        </w:rPr>
        <w:t>è ammess</w:t>
      </w:r>
      <w:r w:rsidR="001624A8">
        <w:rPr>
          <w:bCs/>
          <w:sz w:val="20"/>
          <w:szCs w:val="20"/>
        </w:rPr>
        <w:t>o/a</w:t>
      </w:r>
      <w:r w:rsidRPr="001624A8">
        <w:rPr>
          <w:bCs/>
          <w:sz w:val="20"/>
          <w:szCs w:val="20"/>
        </w:rPr>
        <w:t xml:space="preserve"> alla classe successiva</w:t>
      </w:r>
    </w:p>
    <w:p w14:paraId="3BBF4C8B" w14:textId="5074A136" w:rsidR="00C203C2" w:rsidRPr="001624A8" w:rsidRDefault="00B57B32" w:rsidP="001624A8">
      <w:pPr>
        <w:pStyle w:val="Paragrafoelenco"/>
        <w:numPr>
          <w:ilvl w:val="1"/>
          <w:numId w:val="5"/>
        </w:numPr>
        <w:tabs>
          <w:tab w:val="left" w:pos="567"/>
        </w:tabs>
        <w:ind w:left="709"/>
        <w:jc w:val="both"/>
        <w:rPr>
          <w:bCs/>
          <w:sz w:val="20"/>
          <w:szCs w:val="20"/>
        </w:rPr>
      </w:pPr>
      <w:r w:rsidRPr="001624A8">
        <w:rPr>
          <w:bCs/>
          <w:sz w:val="20"/>
          <w:szCs w:val="20"/>
        </w:rPr>
        <w:t>non è ammess</w:t>
      </w:r>
      <w:r w:rsidR="001624A8">
        <w:rPr>
          <w:bCs/>
          <w:sz w:val="20"/>
          <w:szCs w:val="20"/>
        </w:rPr>
        <w:t>o/a</w:t>
      </w:r>
      <w:r w:rsidRPr="001624A8">
        <w:rPr>
          <w:bCs/>
          <w:sz w:val="20"/>
          <w:szCs w:val="20"/>
        </w:rPr>
        <w:t xml:space="preserve"> alla classe successi</w:t>
      </w:r>
      <w:r w:rsidRPr="001624A8">
        <w:rPr>
          <w:bCs/>
          <w:sz w:val="20"/>
          <w:szCs w:val="20"/>
        </w:rPr>
        <w:t xml:space="preserve">va </w:t>
      </w:r>
    </w:p>
    <w:p w14:paraId="34E83CA0" w14:textId="77777777" w:rsidR="00C203C2" w:rsidRPr="001624A8" w:rsidRDefault="00C203C2" w:rsidP="001624A8">
      <w:pPr>
        <w:jc w:val="both"/>
        <w:rPr>
          <w:b/>
          <w:sz w:val="8"/>
          <w:szCs w:val="8"/>
        </w:rPr>
      </w:pPr>
    </w:p>
    <w:p w14:paraId="4C6A8E95" w14:textId="77777777" w:rsidR="00C203C2" w:rsidRPr="001624A8" w:rsidRDefault="00B57B32" w:rsidP="001624A8">
      <w:pPr>
        <w:jc w:val="both"/>
        <w:rPr>
          <w:sz w:val="22"/>
          <w:szCs w:val="22"/>
        </w:rPr>
      </w:pPr>
      <w:r w:rsidRPr="001624A8">
        <w:rPr>
          <w:b/>
          <w:sz w:val="20"/>
          <w:szCs w:val="20"/>
        </w:rPr>
        <w:t>Fattori che hanno rallentato l’attività didattica sia in modalità in presenza che a distanza e l’apprendimento</w:t>
      </w:r>
      <w:r w:rsidRPr="001624A8">
        <w:rPr>
          <w:sz w:val="20"/>
          <w:szCs w:val="20"/>
        </w:rPr>
        <w:t>:</w:t>
      </w:r>
    </w:p>
    <w:p w14:paraId="2EECB668" w14:textId="77777777" w:rsidR="00C203C2" w:rsidRPr="001624A8" w:rsidRDefault="00B57B32" w:rsidP="001624A8">
      <w:pPr>
        <w:pStyle w:val="Paragrafoelenco"/>
        <w:numPr>
          <w:ilvl w:val="0"/>
          <w:numId w:val="6"/>
        </w:numPr>
        <w:jc w:val="both"/>
        <w:rPr>
          <w:sz w:val="20"/>
          <w:szCs w:val="20"/>
        </w:rPr>
      </w:pPr>
      <w:r w:rsidRPr="001624A8">
        <w:rPr>
          <w:sz w:val="20"/>
          <w:szCs w:val="20"/>
        </w:rPr>
        <w:lastRenderedPageBreak/>
        <w:t>scarsa frequenza</w:t>
      </w:r>
    </w:p>
    <w:p w14:paraId="4A1E8A2C" w14:textId="77777777" w:rsidR="00C203C2" w:rsidRPr="001624A8" w:rsidRDefault="00B57B32" w:rsidP="001624A8">
      <w:pPr>
        <w:pStyle w:val="Paragrafoelenco"/>
        <w:numPr>
          <w:ilvl w:val="0"/>
          <w:numId w:val="6"/>
        </w:numPr>
        <w:jc w:val="both"/>
        <w:rPr>
          <w:sz w:val="22"/>
          <w:szCs w:val="22"/>
        </w:rPr>
      </w:pPr>
      <w:r w:rsidRPr="001624A8">
        <w:rPr>
          <w:bCs/>
          <w:sz w:val="20"/>
          <w:szCs w:val="20"/>
        </w:rPr>
        <w:t>i</w:t>
      </w:r>
      <w:r w:rsidRPr="001624A8">
        <w:rPr>
          <w:sz w:val="20"/>
          <w:szCs w:val="20"/>
        </w:rPr>
        <w:t>nadeguato metodo di studio</w:t>
      </w:r>
    </w:p>
    <w:p w14:paraId="10A7A463" w14:textId="77777777" w:rsidR="00C203C2" w:rsidRPr="001624A8" w:rsidRDefault="00B57B32" w:rsidP="001624A8">
      <w:pPr>
        <w:pStyle w:val="Paragrafoelenco"/>
        <w:numPr>
          <w:ilvl w:val="0"/>
          <w:numId w:val="6"/>
        </w:numPr>
        <w:jc w:val="both"/>
        <w:rPr>
          <w:sz w:val="20"/>
          <w:szCs w:val="20"/>
        </w:rPr>
      </w:pPr>
      <w:r w:rsidRPr="001624A8">
        <w:rPr>
          <w:sz w:val="20"/>
          <w:szCs w:val="20"/>
        </w:rPr>
        <w:t xml:space="preserve">insufficiente motivazione e partecipazione  </w:t>
      </w:r>
    </w:p>
    <w:p w14:paraId="0A5A1ABF" w14:textId="77777777" w:rsidR="00C203C2" w:rsidRPr="001624A8" w:rsidRDefault="00B57B32" w:rsidP="001624A8">
      <w:pPr>
        <w:pStyle w:val="Paragrafoelenco"/>
        <w:numPr>
          <w:ilvl w:val="0"/>
          <w:numId w:val="6"/>
        </w:numPr>
        <w:jc w:val="both"/>
        <w:rPr>
          <w:sz w:val="20"/>
          <w:szCs w:val="20"/>
        </w:rPr>
      </w:pPr>
      <w:r w:rsidRPr="001624A8">
        <w:rPr>
          <w:sz w:val="20"/>
          <w:szCs w:val="20"/>
        </w:rPr>
        <w:t xml:space="preserve">scarsa autostima e paura </w:t>
      </w:r>
      <w:r w:rsidRPr="001624A8">
        <w:rPr>
          <w:sz w:val="20"/>
          <w:szCs w:val="20"/>
        </w:rPr>
        <w:t>dell’insuccesso</w:t>
      </w:r>
    </w:p>
    <w:p w14:paraId="3DC0CE61" w14:textId="77777777" w:rsidR="00C203C2" w:rsidRPr="001624A8" w:rsidRDefault="00B57B32" w:rsidP="001624A8">
      <w:pPr>
        <w:pStyle w:val="Paragrafoelenco"/>
        <w:numPr>
          <w:ilvl w:val="0"/>
          <w:numId w:val="6"/>
        </w:numPr>
        <w:jc w:val="both"/>
        <w:rPr>
          <w:sz w:val="20"/>
          <w:szCs w:val="20"/>
        </w:rPr>
      </w:pPr>
      <w:r w:rsidRPr="001624A8">
        <w:rPr>
          <w:sz w:val="20"/>
          <w:szCs w:val="20"/>
        </w:rPr>
        <w:t>carente utilizzo degli strumenti compensativi proposti</w:t>
      </w:r>
    </w:p>
    <w:p w14:paraId="28BA3389" w14:textId="77777777" w:rsidR="00C203C2" w:rsidRPr="001624A8" w:rsidRDefault="00B57B32" w:rsidP="001624A8">
      <w:pPr>
        <w:pStyle w:val="Paragrafoelenco"/>
        <w:numPr>
          <w:ilvl w:val="0"/>
          <w:numId w:val="6"/>
        </w:numPr>
        <w:jc w:val="both"/>
        <w:rPr>
          <w:sz w:val="22"/>
          <w:szCs w:val="22"/>
        </w:rPr>
      </w:pPr>
      <w:r w:rsidRPr="001624A8">
        <w:rPr>
          <w:sz w:val="20"/>
          <w:szCs w:val="20"/>
        </w:rPr>
        <w:t>insufficiente autonomia</w:t>
      </w:r>
    </w:p>
    <w:p w14:paraId="0A57CF83" w14:textId="77777777" w:rsidR="00C203C2" w:rsidRPr="001624A8" w:rsidRDefault="00B57B32" w:rsidP="001624A8">
      <w:pPr>
        <w:pStyle w:val="Paragrafoelenco"/>
        <w:numPr>
          <w:ilvl w:val="0"/>
          <w:numId w:val="6"/>
        </w:numPr>
        <w:jc w:val="both"/>
        <w:rPr>
          <w:sz w:val="22"/>
          <w:szCs w:val="22"/>
        </w:rPr>
      </w:pPr>
      <w:r w:rsidRPr="001624A8">
        <w:rPr>
          <w:sz w:val="20"/>
          <w:szCs w:val="20"/>
        </w:rPr>
        <w:t>altro (</w:t>
      </w:r>
      <w:r w:rsidRPr="001624A8">
        <w:rPr>
          <w:i/>
          <w:sz w:val="20"/>
          <w:szCs w:val="20"/>
        </w:rPr>
        <w:t>specificare)</w:t>
      </w:r>
    </w:p>
    <w:p w14:paraId="65C085AA" w14:textId="77777777" w:rsidR="00C203C2" w:rsidRPr="001624A8" w:rsidRDefault="00B57B32" w:rsidP="001624A8">
      <w:pPr>
        <w:jc w:val="both"/>
        <w:rPr>
          <w:sz w:val="22"/>
          <w:szCs w:val="22"/>
        </w:rPr>
      </w:pPr>
      <w:r w:rsidRPr="001624A8">
        <w:rPr>
          <w:b/>
          <w:sz w:val="20"/>
          <w:szCs w:val="20"/>
        </w:rPr>
        <w:t>Fattori che hanno facilitato l’attività didattica sia in modalità in presenza che a distanza e l’apprendimento</w:t>
      </w:r>
      <w:r w:rsidRPr="001624A8">
        <w:rPr>
          <w:sz w:val="20"/>
          <w:szCs w:val="20"/>
        </w:rPr>
        <w:t>:</w:t>
      </w:r>
    </w:p>
    <w:p w14:paraId="25D4C9FD" w14:textId="77777777" w:rsidR="00C203C2" w:rsidRPr="001624A8" w:rsidRDefault="00B57B32" w:rsidP="001624A8">
      <w:pPr>
        <w:numPr>
          <w:ilvl w:val="0"/>
          <w:numId w:val="7"/>
        </w:numPr>
        <w:ind w:left="709"/>
        <w:jc w:val="both"/>
        <w:rPr>
          <w:sz w:val="20"/>
          <w:szCs w:val="20"/>
        </w:rPr>
      </w:pPr>
      <w:r w:rsidRPr="001624A8">
        <w:rPr>
          <w:sz w:val="20"/>
          <w:szCs w:val="20"/>
        </w:rPr>
        <w:t xml:space="preserve">motivazione </w:t>
      </w:r>
      <w:r w:rsidRPr="001624A8">
        <w:rPr>
          <w:sz w:val="20"/>
          <w:szCs w:val="20"/>
        </w:rPr>
        <w:t>dell’alunno</w:t>
      </w:r>
    </w:p>
    <w:p w14:paraId="6F55B2B8" w14:textId="77777777" w:rsidR="00C203C2" w:rsidRPr="001624A8" w:rsidRDefault="00B57B32" w:rsidP="001624A8">
      <w:pPr>
        <w:pStyle w:val="Paragrafoelenco"/>
        <w:numPr>
          <w:ilvl w:val="0"/>
          <w:numId w:val="7"/>
        </w:numPr>
        <w:ind w:left="709"/>
        <w:jc w:val="both"/>
        <w:rPr>
          <w:sz w:val="20"/>
          <w:szCs w:val="20"/>
        </w:rPr>
      </w:pPr>
      <w:r w:rsidRPr="001624A8">
        <w:rPr>
          <w:sz w:val="20"/>
          <w:szCs w:val="20"/>
        </w:rPr>
        <w:t>coinvolgimento dell’alunno</w:t>
      </w:r>
    </w:p>
    <w:p w14:paraId="45B62572" w14:textId="77777777" w:rsidR="00C203C2" w:rsidRPr="001624A8" w:rsidRDefault="00B57B32" w:rsidP="001624A8">
      <w:pPr>
        <w:pStyle w:val="Paragrafoelenco"/>
        <w:numPr>
          <w:ilvl w:val="0"/>
          <w:numId w:val="7"/>
        </w:numPr>
        <w:ind w:left="709"/>
        <w:jc w:val="both"/>
        <w:rPr>
          <w:sz w:val="20"/>
          <w:szCs w:val="20"/>
        </w:rPr>
      </w:pPr>
      <w:r w:rsidRPr="001624A8">
        <w:rPr>
          <w:sz w:val="20"/>
          <w:szCs w:val="20"/>
        </w:rPr>
        <w:t>uso di sussidi</w:t>
      </w:r>
    </w:p>
    <w:p w14:paraId="77C74FC4" w14:textId="77777777" w:rsidR="00C203C2" w:rsidRPr="001624A8" w:rsidRDefault="00B57B32" w:rsidP="001624A8">
      <w:pPr>
        <w:numPr>
          <w:ilvl w:val="0"/>
          <w:numId w:val="7"/>
        </w:numPr>
        <w:ind w:left="709"/>
        <w:jc w:val="both"/>
        <w:rPr>
          <w:sz w:val="20"/>
          <w:szCs w:val="20"/>
        </w:rPr>
      </w:pPr>
      <w:r w:rsidRPr="001624A8">
        <w:rPr>
          <w:sz w:val="20"/>
          <w:szCs w:val="20"/>
        </w:rPr>
        <w:t>esperienze laboratoriali</w:t>
      </w:r>
    </w:p>
    <w:p w14:paraId="344C0BBD" w14:textId="77777777" w:rsidR="00C203C2" w:rsidRPr="001624A8" w:rsidRDefault="00B57B32" w:rsidP="001624A8">
      <w:pPr>
        <w:numPr>
          <w:ilvl w:val="0"/>
          <w:numId w:val="7"/>
        </w:numPr>
        <w:ind w:left="709"/>
        <w:jc w:val="both"/>
        <w:rPr>
          <w:sz w:val="22"/>
          <w:szCs w:val="22"/>
        </w:rPr>
      </w:pPr>
      <w:r w:rsidRPr="001624A8">
        <w:rPr>
          <w:b/>
          <w:bCs/>
          <w:sz w:val="20"/>
          <w:szCs w:val="20"/>
        </w:rPr>
        <w:t xml:space="preserve"> </w:t>
      </w:r>
      <w:r w:rsidRPr="001624A8">
        <w:rPr>
          <w:sz w:val="20"/>
          <w:szCs w:val="20"/>
        </w:rPr>
        <w:t>clima di classe positivo</w:t>
      </w:r>
    </w:p>
    <w:p w14:paraId="646B1D1C" w14:textId="77777777" w:rsidR="00C203C2" w:rsidRPr="001624A8" w:rsidRDefault="00B57B32" w:rsidP="001624A8">
      <w:pPr>
        <w:pStyle w:val="Paragrafoelenco"/>
        <w:numPr>
          <w:ilvl w:val="0"/>
          <w:numId w:val="7"/>
        </w:numPr>
        <w:ind w:left="709"/>
        <w:jc w:val="both"/>
        <w:rPr>
          <w:sz w:val="20"/>
          <w:szCs w:val="20"/>
        </w:rPr>
      </w:pPr>
      <w:r w:rsidRPr="001624A8">
        <w:rPr>
          <w:sz w:val="20"/>
          <w:szCs w:val="20"/>
        </w:rPr>
        <w:t>collaborazione tra docenti</w:t>
      </w:r>
    </w:p>
    <w:p w14:paraId="7C48B800" w14:textId="77777777" w:rsidR="00C203C2" w:rsidRPr="001624A8" w:rsidRDefault="00B57B32" w:rsidP="001624A8">
      <w:pPr>
        <w:numPr>
          <w:ilvl w:val="0"/>
          <w:numId w:val="7"/>
        </w:numPr>
        <w:ind w:left="709"/>
        <w:jc w:val="both"/>
        <w:rPr>
          <w:sz w:val="22"/>
          <w:szCs w:val="22"/>
        </w:rPr>
      </w:pPr>
      <w:r w:rsidRPr="001624A8">
        <w:rPr>
          <w:sz w:val="20"/>
          <w:szCs w:val="20"/>
        </w:rPr>
        <w:t>altro (</w:t>
      </w:r>
      <w:r w:rsidRPr="001624A8">
        <w:rPr>
          <w:i/>
          <w:sz w:val="20"/>
          <w:szCs w:val="20"/>
        </w:rPr>
        <w:t>specificare)…………………………………………………………………………………………</w:t>
      </w:r>
    </w:p>
    <w:p w14:paraId="0CC7C95F" w14:textId="77777777" w:rsidR="00C203C2" w:rsidRPr="001624A8" w:rsidRDefault="00C203C2" w:rsidP="001624A8">
      <w:pPr>
        <w:jc w:val="both"/>
        <w:rPr>
          <w:b/>
          <w:sz w:val="8"/>
          <w:szCs w:val="8"/>
        </w:rPr>
      </w:pPr>
    </w:p>
    <w:p w14:paraId="6784EE3E" w14:textId="77777777" w:rsidR="00C203C2" w:rsidRPr="001624A8" w:rsidRDefault="00B57B32" w:rsidP="001624A8">
      <w:pPr>
        <w:jc w:val="both"/>
        <w:rPr>
          <w:b/>
          <w:sz w:val="20"/>
          <w:szCs w:val="20"/>
        </w:rPr>
      </w:pPr>
      <w:r w:rsidRPr="001624A8">
        <w:rPr>
          <w:b/>
          <w:sz w:val="20"/>
          <w:szCs w:val="20"/>
        </w:rPr>
        <w:t>Colloqui con la famiglia:</w:t>
      </w:r>
    </w:p>
    <w:p w14:paraId="71B4AB38" w14:textId="77777777" w:rsidR="00C203C2" w:rsidRPr="001624A8" w:rsidRDefault="00B57B32" w:rsidP="001624A8">
      <w:pPr>
        <w:pStyle w:val="Paragrafoelenco"/>
        <w:numPr>
          <w:ilvl w:val="1"/>
          <w:numId w:val="8"/>
        </w:numPr>
        <w:ind w:left="709"/>
        <w:jc w:val="both"/>
        <w:rPr>
          <w:sz w:val="20"/>
          <w:szCs w:val="20"/>
        </w:rPr>
      </w:pPr>
      <w:r w:rsidRPr="001624A8">
        <w:rPr>
          <w:sz w:val="20"/>
          <w:szCs w:val="20"/>
        </w:rPr>
        <w:t>regolari</w:t>
      </w:r>
    </w:p>
    <w:p w14:paraId="3B19765C" w14:textId="77777777" w:rsidR="00C203C2" w:rsidRPr="001624A8" w:rsidRDefault="00B57B32" w:rsidP="001624A8">
      <w:pPr>
        <w:numPr>
          <w:ilvl w:val="0"/>
          <w:numId w:val="8"/>
        </w:numPr>
        <w:ind w:left="709"/>
        <w:jc w:val="both"/>
        <w:rPr>
          <w:sz w:val="22"/>
          <w:szCs w:val="22"/>
        </w:rPr>
      </w:pPr>
      <w:r w:rsidRPr="001624A8">
        <w:rPr>
          <w:b/>
          <w:bCs/>
          <w:sz w:val="20"/>
          <w:szCs w:val="20"/>
        </w:rPr>
        <w:t xml:space="preserve"> </w:t>
      </w:r>
      <w:r w:rsidRPr="001624A8">
        <w:rPr>
          <w:sz w:val="20"/>
          <w:szCs w:val="20"/>
        </w:rPr>
        <w:t>saltuari</w:t>
      </w:r>
    </w:p>
    <w:p w14:paraId="5ADE7A5E" w14:textId="77777777" w:rsidR="00C203C2" w:rsidRPr="001624A8" w:rsidRDefault="00B57B32" w:rsidP="001624A8">
      <w:pPr>
        <w:rPr>
          <w:b/>
          <w:sz w:val="20"/>
          <w:szCs w:val="20"/>
        </w:rPr>
      </w:pPr>
      <w:r w:rsidRPr="001624A8">
        <w:rPr>
          <w:b/>
          <w:sz w:val="20"/>
          <w:szCs w:val="20"/>
        </w:rPr>
        <w:t xml:space="preserve">Suggerimenti e </w:t>
      </w:r>
      <w:r w:rsidRPr="001624A8">
        <w:rPr>
          <w:b/>
          <w:sz w:val="20"/>
          <w:szCs w:val="20"/>
        </w:rPr>
        <w:t xml:space="preserve">proposte per il prossimo anno scolastico  </w:t>
      </w:r>
    </w:p>
    <w:p w14:paraId="240944E9" w14:textId="77777777" w:rsidR="00C203C2" w:rsidRPr="001624A8" w:rsidRDefault="00B57B32" w:rsidP="001624A8">
      <w:pPr>
        <w:rPr>
          <w:bCs/>
          <w:sz w:val="20"/>
          <w:szCs w:val="20"/>
        </w:rPr>
      </w:pPr>
      <w:r w:rsidRPr="001624A8">
        <w:rPr>
          <w:bCs/>
          <w:sz w:val="20"/>
          <w:szCs w:val="20"/>
        </w:rPr>
        <w:t>……………………………………………………………………………………………………………</w:t>
      </w:r>
    </w:p>
    <w:p w14:paraId="12A5738B" w14:textId="77777777" w:rsidR="00C203C2" w:rsidRPr="001624A8" w:rsidRDefault="00B57B32" w:rsidP="001624A8">
      <w:pPr>
        <w:rPr>
          <w:sz w:val="22"/>
          <w:szCs w:val="22"/>
        </w:rPr>
      </w:pPr>
      <w:r w:rsidRPr="001624A8">
        <w:rPr>
          <w:bCs/>
          <w:sz w:val="18"/>
          <w:szCs w:val="18"/>
        </w:rPr>
        <w:t>……………………………….………………………………………………………………………………………</w:t>
      </w:r>
    </w:p>
    <w:p w14:paraId="704E4740" w14:textId="77777777" w:rsidR="00C203C2" w:rsidRPr="001624A8" w:rsidRDefault="00C203C2" w:rsidP="001624A8">
      <w:pPr>
        <w:jc w:val="both"/>
        <w:rPr>
          <w:sz w:val="8"/>
          <w:szCs w:val="8"/>
        </w:rPr>
      </w:pPr>
    </w:p>
    <w:p w14:paraId="06106574" w14:textId="4B5B6931" w:rsidR="00C203C2" w:rsidRPr="001624A8" w:rsidRDefault="001624A8" w:rsidP="001624A8">
      <w:pPr>
        <w:jc w:val="both"/>
        <w:rPr>
          <w:sz w:val="22"/>
          <w:szCs w:val="22"/>
        </w:rPr>
      </w:pPr>
      <w:r>
        <w:rPr>
          <w:b/>
          <w:bCs/>
          <w:i/>
          <w:iCs/>
          <w:sz w:val="20"/>
          <w:szCs w:val="20"/>
        </w:rPr>
        <w:t>Siano/</w:t>
      </w:r>
      <w:r w:rsidR="00B57B32" w:rsidRPr="001624A8">
        <w:rPr>
          <w:b/>
          <w:bCs/>
          <w:i/>
          <w:iCs/>
          <w:sz w:val="20"/>
          <w:szCs w:val="20"/>
        </w:rPr>
        <w:t xml:space="preserve">Bracigliano, </w:t>
      </w:r>
      <w:r w:rsidR="00B57B32" w:rsidRPr="001624A8">
        <w:rPr>
          <w:i/>
          <w:iCs/>
          <w:sz w:val="20"/>
          <w:szCs w:val="20"/>
        </w:rPr>
        <w:t xml:space="preserve">…………. </w:t>
      </w:r>
      <w:r w:rsidR="00B57B32" w:rsidRPr="001624A8">
        <w:rPr>
          <w:b/>
          <w:bCs/>
          <w:i/>
          <w:iCs/>
          <w:sz w:val="20"/>
          <w:szCs w:val="20"/>
        </w:rPr>
        <w:tab/>
      </w:r>
      <w:r w:rsidR="00B57B32" w:rsidRPr="001624A8">
        <w:rPr>
          <w:b/>
          <w:bCs/>
          <w:i/>
          <w:iCs/>
          <w:sz w:val="22"/>
          <w:szCs w:val="22"/>
        </w:rPr>
        <w:tab/>
      </w:r>
      <w:r w:rsidR="00B57B32" w:rsidRPr="001624A8">
        <w:rPr>
          <w:b/>
          <w:bCs/>
          <w:i/>
          <w:iCs/>
          <w:sz w:val="22"/>
          <w:szCs w:val="22"/>
        </w:rPr>
        <w:tab/>
      </w:r>
      <w:r w:rsidR="00B57B32" w:rsidRPr="001624A8">
        <w:rPr>
          <w:b/>
          <w:bCs/>
          <w:i/>
          <w:iCs/>
          <w:sz w:val="22"/>
          <w:szCs w:val="22"/>
        </w:rPr>
        <w:tab/>
      </w:r>
      <w:r w:rsidR="00B57B32" w:rsidRPr="001624A8">
        <w:rPr>
          <w:b/>
          <w:bCs/>
          <w:i/>
          <w:iCs/>
          <w:sz w:val="22"/>
          <w:szCs w:val="22"/>
        </w:rPr>
        <w:tab/>
      </w:r>
      <w:r w:rsidR="00B57B32" w:rsidRPr="001624A8">
        <w:rPr>
          <w:b/>
          <w:bCs/>
          <w:i/>
          <w:iCs/>
          <w:sz w:val="22"/>
          <w:szCs w:val="22"/>
        </w:rPr>
        <w:tab/>
      </w:r>
      <w:r w:rsidR="00B57B32" w:rsidRPr="001624A8">
        <w:rPr>
          <w:b/>
          <w:bCs/>
          <w:i/>
          <w:iCs/>
          <w:sz w:val="22"/>
          <w:szCs w:val="22"/>
        </w:rPr>
        <w:tab/>
      </w:r>
      <w:r w:rsidR="00B57B32" w:rsidRPr="001624A8">
        <w:rPr>
          <w:b/>
          <w:bCs/>
          <w:i/>
          <w:iCs/>
          <w:sz w:val="22"/>
          <w:szCs w:val="22"/>
        </w:rPr>
        <w:tab/>
      </w:r>
      <w:r w:rsidR="00B57B32" w:rsidRPr="001624A8">
        <w:rPr>
          <w:b/>
          <w:bCs/>
          <w:i/>
          <w:iCs/>
          <w:sz w:val="22"/>
          <w:szCs w:val="22"/>
        </w:rPr>
        <w:tab/>
      </w:r>
      <w:r w:rsidR="00B57B32" w:rsidRPr="001624A8">
        <w:rPr>
          <w:b/>
          <w:bCs/>
          <w:i/>
          <w:iCs/>
          <w:sz w:val="22"/>
          <w:szCs w:val="22"/>
        </w:rPr>
        <w:tab/>
        <w:t xml:space="preserve">                                              </w:t>
      </w:r>
    </w:p>
    <w:p w14:paraId="3E10C8B7" w14:textId="77777777" w:rsidR="00C203C2" w:rsidRPr="001624A8" w:rsidRDefault="00C203C2" w:rsidP="001624A8">
      <w:pPr>
        <w:autoSpaceDE w:val="0"/>
        <w:jc w:val="both"/>
        <w:rPr>
          <w:rFonts w:eastAsia="Calibri"/>
          <w:color w:val="000000"/>
          <w:sz w:val="6"/>
          <w:szCs w:val="6"/>
          <w:lang w:eastAsia="en-US"/>
        </w:rPr>
      </w:pPr>
    </w:p>
    <w:p w14:paraId="4C991203" w14:textId="77777777" w:rsidR="001624A8" w:rsidRDefault="00B57B32" w:rsidP="001624A8">
      <w:pPr>
        <w:autoSpaceDE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1624A8">
        <w:rPr>
          <w:rFonts w:eastAsia="Calibri"/>
          <w:color w:val="000000"/>
          <w:sz w:val="22"/>
          <w:szCs w:val="22"/>
          <w:lang w:eastAsia="en-US"/>
        </w:rPr>
        <w:t xml:space="preserve"> </w:t>
      </w:r>
    </w:p>
    <w:p w14:paraId="24F0E973" w14:textId="25596937" w:rsidR="00C203C2" w:rsidRDefault="00B57B32" w:rsidP="001624A8">
      <w:pPr>
        <w:autoSpaceDE w:val="0"/>
        <w:jc w:val="both"/>
        <w:rPr>
          <w:rFonts w:eastAsia="Calibri"/>
          <w:b/>
          <w:bCs/>
          <w:i/>
          <w:iCs/>
          <w:sz w:val="20"/>
          <w:szCs w:val="20"/>
          <w:lang w:eastAsia="en-US"/>
        </w:rPr>
      </w:pPr>
      <w:r w:rsidRPr="001624A8">
        <w:rPr>
          <w:rFonts w:eastAsia="Calibri"/>
          <w:b/>
          <w:bCs/>
          <w:i/>
          <w:iCs/>
          <w:sz w:val="20"/>
          <w:szCs w:val="20"/>
          <w:lang w:eastAsia="en-US"/>
        </w:rPr>
        <w:t>Consiglio di Classe</w:t>
      </w:r>
    </w:p>
    <w:p w14:paraId="7226193A" w14:textId="77777777" w:rsidR="001624A8" w:rsidRPr="001624A8" w:rsidRDefault="001624A8" w:rsidP="001624A8">
      <w:pPr>
        <w:autoSpaceDE w:val="0"/>
        <w:jc w:val="both"/>
        <w:rPr>
          <w:sz w:val="22"/>
          <w:szCs w:val="22"/>
        </w:rPr>
      </w:pPr>
    </w:p>
    <w:tbl>
      <w:tblPr>
        <w:tblW w:w="9498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6"/>
        <w:gridCol w:w="2627"/>
        <w:gridCol w:w="9"/>
        <w:gridCol w:w="3006"/>
        <w:gridCol w:w="40"/>
      </w:tblGrid>
      <w:tr w:rsidR="00C203C2" w:rsidRPr="001624A8" w14:paraId="2D532EA9" w14:textId="77777777">
        <w:tblPrEx>
          <w:tblCellMar>
            <w:top w:w="0" w:type="dxa"/>
            <w:bottom w:w="0" w:type="dxa"/>
          </w:tblCellMar>
        </w:tblPrEx>
        <w:trPr>
          <w:trHeight w:hRule="exact" w:val="279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8B9DE" w14:textId="77777777" w:rsidR="00C203C2" w:rsidRPr="001624A8" w:rsidRDefault="00B57B32" w:rsidP="001624A8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1624A8">
              <w:rPr>
                <w:rFonts w:eastAsia="Arial"/>
                <w:b/>
                <w:bCs/>
                <w:sz w:val="22"/>
                <w:szCs w:val="22"/>
              </w:rPr>
              <w:t>COGNOME E NOME</w:t>
            </w:r>
          </w:p>
        </w:tc>
        <w:tc>
          <w:tcPr>
            <w:tcW w:w="263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F525E" w14:textId="77777777" w:rsidR="00C203C2" w:rsidRPr="001624A8" w:rsidRDefault="00B57B32" w:rsidP="001624A8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1624A8">
              <w:rPr>
                <w:rFonts w:eastAsia="Arial"/>
                <w:b/>
                <w:bCs/>
                <w:sz w:val="22"/>
                <w:szCs w:val="22"/>
              </w:rPr>
              <w:t>DISCIPLINA</w:t>
            </w:r>
          </w:p>
        </w:tc>
        <w:tc>
          <w:tcPr>
            <w:tcW w:w="304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79606" w14:textId="77777777" w:rsidR="00C203C2" w:rsidRPr="001624A8" w:rsidRDefault="00B57B32" w:rsidP="001624A8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1624A8">
              <w:rPr>
                <w:rFonts w:eastAsia="Arial"/>
                <w:b/>
                <w:bCs/>
                <w:sz w:val="22"/>
                <w:szCs w:val="22"/>
              </w:rPr>
              <w:t>FIRMA</w:t>
            </w:r>
          </w:p>
        </w:tc>
      </w:tr>
      <w:tr w:rsidR="00C203C2" w:rsidRPr="001624A8" w14:paraId="677D57C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1D1FF" w14:textId="77777777" w:rsidR="00C203C2" w:rsidRPr="001624A8" w:rsidRDefault="00C203C2" w:rsidP="00162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22436" w14:textId="77777777" w:rsidR="00C203C2" w:rsidRPr="001624A8" w:rsidRDefault="00B57B32" w:rsidP="001624A8">
            <w:pPr>
              <w:jc w:val="center"/>
              <w:rPr>
                <w:sz w:val="20"/>
                <w:szCs w:val="20"/>
              </w:rPr>
            </w:pPr>
            <w:r w:rsidRPr="001624A8">
              <w:rPr>
                <w:sz w:val="20"/>
                <w:szCs w:val="20"/>
              </w:rPr>
              <w:t>Italiano e Geografia</w:t>
            </w:r>
          </w:p>
        </w:tc>
        <w:tc>
          <w:tcPr>
            <w:tcW w:w="301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42021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917D37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</w:tr>
      <w:tr w:rsidR="00C203C2" w:rsidRPr="001624A8" w14:paraId="3CFB36B1" w14:textId="77777777">
        <w:tblPrEx>
          <w:tblCellMar>
            <w:top w:w="0" w:type="dxa"/>
            <w:bottom w:w="0" w:type="dxa"/>
          </w:tblCellMar>
        </w:tblPrEx>
        <w:trPr>
          <w:trHeight w:hRule="exact" w:val="287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C90D5" w14:textId="77777777" w:rsidR="00C203C2" w:rsidRPr="001624A8" w:rsidRDefault="00C203C2" w:rsidP="00162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0FAC" w14:textId="77777777" w:rsidR="00C203C2" w:rsidRPr="001624A8" w:rsidRDefault="00B57B32" w:rsidP="001624A8">
            <w:pPr>
              <w:jc w:val="center"/>
              <w:rPr>
                <w:sz w:val="20"/>
                <w:szCs w:val="20"/>
              </w:rPr>
            </w:pPr>
            <w:r w:rsidRPr="001624A8">
              <w:rPr>
                <w:sz w:val="20"/>
                <w:szCs w:val="20"/>
              </w:rPr>
              <w:t>Arte e Immagine</w:t>
            </w:r>
          </w:p>
        </w:tc>
        <w:tc>
          <w:tcPr>
            <w:tcW w:w="301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F2096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1F1F0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</w:tr>
      <w:tr w:rsidR="00C203C2" w:rsidRPr="001624A8" w14:paraId="212CCF8D" w14:textId="77777777">
        <w:tblPrEx>
          <w:tblCellMar>
            <w:top w:w="0" w:type="dxa"/>
            <w:bottom w:w="0" w:type="dxa"/>
          </w:tblCellMar>
        </w:tblPrEx>
        <w:trPr>
          <w:trHeight w:hRule="exact" w:val="291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DE81D" w14:textId="77777777" w:rsidR="00C203C2" w:rsidRPr="001624A8" w:rsidRDefault="00C203C2" w:rsidP="00162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E62C5" w14:textId="77777777" w:rsidR="00C203C2" w:rsidRPr="001624A8" w:rsidRDefault="00B57B32" w:rsidP="001624A8">
            <w:pPr>
              <w:jc w:val="center"/>
              <w:rPr>
                <w:sz w:val="20"/>
                <w:szCs w:val="20"/>
              </w:rPr>
            </w:pPr>
            <w:r w:rsidRPr="001624A8">
              <w:rPr>
                <w:sz w:val="20"/>
                <w:szCs w:val="20"/>
              </w:rPr>
              <w:t>Musica</w:t>
            </w:r>
          </w:p>
        </w:tc>
        <w:tc>
          <w:tcPr>
            <w:tcW w:w="301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00F48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736C3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</w:tr>
      <w:tr w:rsidR="00C203C2" w:rsidRPr="001624A8" w14:paraId="2E52FB9F" w14:textId="77777777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31F9A" w14:textId="77777777" w:rsidR="00C203C2" w:rsidRPr="001624A8" w:rsidRDefault="00C203C2" w:rsidP="00162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2673" w14:textId="77777777" w:rsidR="00C203C2" w:rsidRPr="001624A8" w:rsidRDefault="00B57B32" w:rsidP="001624A8">
            <w:pPr>
              <w:jc w:val="center"/>
              <w:rPr>
                <w:sz w:val="20"/>
                <w:szCs w:val="20"/>
              </w:rPr>
            </w:pPr>
            <w:r w:rsidRPr="001624A8">
              <w:rPr>
                <w:sz w:val="20"/>
                <w:szCs w:val="20"/>
              </w:rPr>
              <w:t>Francese</w:t>
            </w:r>
          </w:p>
        </w:tc>
        <w:tc>
          <w:tcPr>
            <w:tcW w:w="301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FB289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12AC8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</w:tr>
      <w:tr w:rsidR="00C203C2" w:rsidRPr="001624A8" w14:paraId="0C066DA5" w14:textId="77777777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C8BF" w14:textId="77777777" w:rsidR="00C203C2" w:rsidRPr="001624A8" w:rsidRDefault="00C203C2" w:rsidP="00162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113E3" w14:textId="77777777" w:rsidR="00C203C2" w:rsidRPr="001624A8" w:rsidRDefault="00B57B32" w:rsidP="001624A8">
            <w:pPr>
              <w:jc w:val="center"/>
              <w:rPr>
                <w:sz w:val="20"/>
                <w:szCs w:val="20"/>
              </w:rPr>
            </w:pPr>
            <w:r w:rsidRPr="001624A8">
              <w:rPr>
                <w:sz w:val="20"/>
                <w:szCs w:val="20"/>
              </w:rPr>
              <w:t>Inglese</w:t>
            </w:r>
          </w:p>
        </w:tc>
        <w:tc>
          <w:tcPr>
            <w:tcW w:w="301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4D6C3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FD4DF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</w:tr>
      <w:tr w:rsidR="00C203C2" w:rsidRPr="001624A8" w14:paraId="40CA548F" w14:textId="77777777">
        <w:tblPrEx>
          <w:tblCellMar>
            <w:top w:w="0" w:type="dxa"/>
            <w:bottom w:w="0" w:type="dxa"/>
          </w:tblCellMar>
        </w:tblPrEx>
        <w:trPr>
          <w:trHeight w:hRule="exact" w:val="275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90584" w14:textId="77777777" w:rsidR="00C203C2" w:rsidRPr="001624A8" w:rsidRDefault="00C203C2" w:rsidP="00162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58A19" w14:textId="77777777" w:rsidR="00C203C2" w:rsidRPr="001624A8" w:rsidRDefault="00B57B32" w:rsidP="001624A8">
            <w:pPr>
              <w:jc w:val="center"/>
              <w:rPr>
                <w:sz w:val="20"/>
                <w:szCs w:val="20"/>
              </w:rPr>
            </w:pPr>
            <w:r w:rsidRPr="001624A8">
              <w:rPr>
                <w:sz w:val="20"/>
                <w:szCs w:val="20"/>
              </w:rPr>
              <w:t>Scienze matematiche</w:t>
            </w:r>
          </w:p>
        </w:tc>
        <w:tc>
          <w:tcPr>
            <w:tcW w:w="301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9F58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20F100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</w:tr>
      <w:tr w:rsidR="00C203C2" w:rsidRPr="001624A8" w14:paraId="77ED48F3" w14:textId="77777777">
        <w:tblPrEx>
          <w:tblCellMar>
            <w:top w:w="0" w:type="dxa"/>
            <w:bottom w:w="0" w:type="dxa"/>
          </w:tblCellMar>
        </w:tblPrEx>
        <w:trPr>
          <w:trHeight w:hRule="exact" w:val="292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AB756" w14:textId="77777777" w:rsidR="00C203C2" w:rsidRPr="001624A8" w:rsidRDefault="00C203C2" w:rsidP="00162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8195C" w14:textId="77777777" w:rsidR="00C203C2" w:rsidRPr="001624A8" w:rsidRDefault="00B57B32" w:rsidP="001624A8">
            <w:pPr>
              <w:jc w:val="center"/>
              <w:rPr>
                <w:sz w:val="20"/>
                <w:szCs w:val="20"/>
              </w:rPr>
            </w:pPr>
            <w:r w:rsidRPr="001624A8">
              <w:rPr>
                <w:sz w:val="20"/>
                <w:szCs w:val="20"/>
              </w:rPr>
              <w:t>Storia</w:t>
            </w:r>
          </w:p>
        </w:tc>
        <w:tc>
          <w:tcPr>
            <w:tcW w:w="301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1C452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057F31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</w:tr>
      <w:tr w:rsidR="00C203C2" w:rsidRPr="001624A8" w14:paraId="41FB9BD5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47D6C" w14:textId="77777777" w:rsidR="00C203C2" w:rsidRPr="001624A8" w:rsidRDefault="00C203C2" w:rsidP="00162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C8ED8" w14:textId="77777777" w:rsidR="00C203C2" w:rsidRPr="001624A8" w:rsidRDefault="00B57B32" w:rsidP="001624A8">
            <w:pPr>
              <w:jc w:val="center"/>
              <w:rPr>
                <w:sz w:val="20"/>
                <w:szCs w:val="20"/>
              </w:rPr>
            </w:pPr>
            <w:r w:rsidRPr="001624A8">
              <w:rPr>
                <w:sz w:val="20"/>
                <w:szCs w:val="20"/>
              </w:rPr>
              <w:t>Religione</w:t>
            </w:r>
          </w:p>
        </w:tc>
        <w:tc>
          <w:tcPr>
            <w:tcW w:w="301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0E2EB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DFACF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</w:tr>
      <w:tr w:rsidR="00C203C2" w:rsidRPr="001624A8" w14:paraId="7BAF1085" w14:textId="77777777">
        <w:tblPrEx>
          <w:tblCellMar>
            <w:top w:w="0" w:type="dxa"/>
            <w:bottom w:w="0" w:type="dxa"/>
          </w:tblCellMar>
        </w:tblPrEx>
        <w:trPr>
          <w:trHeight w:hRule="exact" w:val="272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622E7" w14:textId="77777777" w:rsidR="00C203C2" w:rsidRPr="001624A8" w:rsidRDefault="00C203C2" w:rsidP="00162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E0AB" w14:textId="77777777" w:rsidR="00C203C2" w:rsidRPr="001624A8" w:rsidRDefault="00B57B32" w:rsidP="001624A8">
            <w:pPr>
              <w:jc w:val="center"/>
              <w:rPr>
                <w:sz w:val="20"/>
                <w:szCs w:val="20"/>
              </w:rPr>
            </w:pPr>
            <w:r w:rsidRPr="001624A8">
              <w:rPr>
                <w:sz w:val="20"/>
                <w:szCs w:val="20"/>
              </w:rPr>
              <w:t>Tecnologia</w:t>
            </w:r>
          </w:p>
        </w:tc>
        <w:tc>
          <w:tcPr>
            <w:tcW w:w="301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D791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82882E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</w:tr>
      <w:tr w:rsidR="00C203C2" w:rsidRPr="001624A8" w14:paraId="1E586CCE" w14:textId="77777777">
        <w:tblPrEx>
          <w:tblCellMar>
            <w:top w:w="0" w:type="dxa"/>
            <w:bottom w:w="0" w:type="dxa"/>
          </w:tblCellMar>
        </w:tblPrEx>
        <w:trPr>
          <w:trHeight w:hRule="exact" w:val="291"/>
        </w:trPr>
        <w:tc>
          <w:tcPr>
            <w:tcW w:w="38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9B54B" w14:textId="77777777" w:rsidR="00C203C2" w:rsidRPr="001624A8" w:rsidRDefault="00C203C2" w:rsidP="001624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CAC08" w14:textId="77777777" w:rsidR="00C203C2" w:rsidRPr="001624A8" w:rsidRDefault="00B57B32" w:rsidP="001624A8">
            <w:pPr>
              <w:jc w:val="center"/>
              <w:rPr>
                <w:sz w:val="20"/>
                <w:szCs w:val="20"/>
              </w:rPr>
            </w:pPr>
            <w:r w:rsidRPr="001624A8">
              <w:rPr>
                <w:sz w:val="20"/>
                <w:szCs w:val="20"/>
              </w:rPr>
              <w:t>Scienze motorie</w:t>
            </w:r>
          </w:p>
        </w:tc>
        <w:tc>
          <w:tcPr>
            <w:tcW w:w="301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61B5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13C70" w14:textId="77777777" w:rsidR="00C203C2" w:rsidRPr="001624A8" w:rsidRDefault="00C203C2" w:rsidP="001624A8">
            <w:pPr>
              <w:rPr>
                <w:sz w:val="22"/>
                <w:szCs w:val="22"/>
              </w:rPr>
            </w:pPr>
          </w:p>
        </w:tc>
      </w:tr>
      <w:tr w:rsidR="00C203C2" w:rsidRPr="001624A8" w14:paraId="4BF76923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52E5B1" w14:textId="77777777" w:rsidR="00C203C2" w:rsidRPr="001624A8" w:rsidRDefault="00C203C2" w:rsidP="001624A8">
            <w:pPr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427C63" w14:textId="77777777" w:rsidR="00C203C2" w:rsidRPr="001624A8" w:rsidRDefault="00B57B32" w:rsidP="001624A8">
            <w:pPr>
              <w:jc w:val="center"/>
              <w:rPr>
                <w:rFonts w:eastAsia="Arial"/>
                <w:sz w:val="20"/>
                <w:szCs w:val="20"/>
              </w:rPr>
            </w:pPr>
            <w:r w:rsidRPr="001624A8">
              <w:rPr>
                <w:rFonts w:eastAsia="Arial"/>
                <w:sz w:val="20"/>
                <w:szCs w:val="20"/>
              </w:rPr>
              <w:t>Sostegno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AAA793" w14:textId="77777777" w:rsidR="00C203C2" w:rsidRPr="001624A8" w:rsidRDefault="00C203C2" w:rsidP="001624A8">
            <w:pPr>
              <w:rPr>
                <w:rFonts w:eastAsia="Arial"/>
                <w:sz w:val="22"/>
                <w:szCs w:val="22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EB826E" w14:textId="77777777" w:rsidR="00C203C2" w:rsidRPr="001624A8" w:rsidRDefault="00C203C2" w:rsidP="001624A8">
            <w:pPr>
              <w:rPr>
                <w:rFonts w:eastAsia="Arial"/>
                <w:sz w:val="22"/>
                <w:szCs w:val="22"/>
              </w:rPr>
            </w:pPr>
          </w:p>
        </w:tc>
      </w:tr>
    </w:tbl>
    <w:p w14:paraId="6D893FE0" w14:textId="77777777" w:rsidR="00C203C2" w:rsidRPr="001624A8" w:rsidRDefault="00C203C2" w:rsidP="001624A8">
      <w:pPr>
        <w:rPr>
          <w:sz w:val="22"/>
          <w:szCs w:val="22"/>
        </w:rPr>
      </w:pPr>
    </w:p>
    <w:p w14:paraId="45645E40" w14:textId="77777777" w:rsidR="00C203C2" w:rsidRPr="001624A8" w:rsidRDefault="00C203C2" w:rsidP="001624A8">
      <w:pPr>
        <w:jc w:val="both"/>
        <w:rPr>
          <w:sz w:val="22"/>
          <w:szCs w:val="22"/>
        </w:rPr>
      </w:pPr>
    </w:p>
    <w:p w14:paraId="36808A0D" w14:textId="77777777" w:rsidR="00C203C2" w:rsidRPr="001624A8" w:rsidRDefault="00C203C2" w:rsidP="001624A8">
      <w:pPr>
        <w:jc w:val="both"/>
        <w:rPr>
          <w:b/>
          <w:sz w:val="16"/>
          <w:szCs w:val="16"/>
        </w:rPr>
      </w:pPr>
    </w:p>
    <w:p w14:paraId="7C3CF587" w14:textId="77777777" w:rsidR="00C203C2" w:rsidRPr="001624A8" w:rsidRDefault="00B57B32" w:rsidP="001624A8">
      <w:pPr>
        <w:rPr>
          <w:i/>
          <w:iCs/>
          <w:sz w:val="20"/>
          <w:szCs w:val="20"/>
        </w:rPr>
      </w:pPr>
      <w:r w:rsidRPr="001624A8">
        <w:rPr>
          <w:i/>
          <w:iCs/>
          <w:sz w:val="20"/>
          <w:szCs w:val="20"/>
        </w:rPr>
        <w:t xml:space="preserve">                                          </w:t>
      </w:r>
    </w:p>
    <w:p w14:paraId="49A42FF5" w14:textId="77777777" w:rsidR="00C203C2" w:rsidRPr="001624A8" w:rsidRDefault="00C203C2" w:rsidP="001624A8">
      <w:pPr>
        <w:tabs>
          <w:tab w:val="left" w:pos="4414"/>
        </w:tabs>
        <w:rPr>
          <w:sz w:val="10"/>
          <w:szCs w:val="10"/>
        </w:rPr>
      </w:pPr>
    </w:p>
    <w:sectPr w:rsidR="00C203C2" w:rsidRPr="001624A8">
      <w:headerReference w:type="default" r:id="rId7"/>
      <w:footerReference w:type="default" r:id="rId8"/>
      <w:pgSz w:w="11906" w:h="16838"/>
      <w:pgMar w:top="426" w:right="1134" w:bottom="567" w:left="1134" w:header="708" w:footer="2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8660C" w14:textId="77777777" w:rsidR="00B57B32" w:rsidRDefault="00B57B32">
      <w:r>
        <w:separator/>
      </w:r>
    </w:p>
  </w:endnote>
  <w:endnote w:type="continuationSeparator" w:id="0">
    <w:p w14:paraId="1167F02C" w14:textId="77777777" w:rsidR="00B57B32" w:rsidRDefault="00B5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AB970" w14:textId="435B8C8E" w:rsidR="00F1540B" w:rsidRDefault="001624A8">
    <w:pPr>
      <w:pStyle w:val="Pidipagina"/>
      <w:jc w:val="right"/>
    </w:pPr>
    <w:r w:rsidRPr="001624A8">
      <w:rPr>
        <w:rFonts w:ascii="Calibri" w:eastAsia="Calibri" w:hAnsi="Calibri" w:cs="Calibri"/>
        <w:noProof/>
        <w:sz w:val="22"/>
        <w:szCs w:val="22"/>
        <w:lang w:val="it"/>
      </w:rPr>
      <w:drawing>
        <wp:anchor distT="0" distB="0" distL="114300" distR="114300" simplePos="0" relativeHeight="251661312" behindDoc="0" locked="0" layoutInCell="1" hidden="0" allowOverlap="1" wp14:anchorId="55A891F4" wp14:editId="5F6AD37D">
          <wp:simplePos x="0" y="0"/>
          <wp:positionH relativeFrom="margin">
            <wp:align>right</wp:align>
          </wp:positionH>
          <wp:positionV relativeFrom="paragraph">
            <wp:posOffset>16510</wp:posOffset>
          </wp:positionV>
          <wp:extent cx="5972175" cy="603460"/>
          <wp:effectExtent l="0" t="0" r="0" b="6350"/>
          <wp:wrapNone/>
          <wp:docPr id="2" name="image1.png" descr="Immagine che contiene testo, schermata, software, Icona del computer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schermata, software, Icona del computer&#10;&#10;Il contenuto generato dall'IA potrebbe non essere corretto."/>
                  <pic:cNvPicPr preferRelativeResize="0"/>
                </pic:nvPicPr>
                <pic:blipFill>
                  <a:blip r:embed="rId1"/>
                  <a:srcRect l="21756" t="47059" r="21990" b="42829"/>
                  <a:stretch>
                    <a:fillRect/>
                  </a:stretch>
                </pic:blipFill>
                <pic:spPr>
                  <a:xfrm>
                    <a:off x="0" y="0"/>
                    <a:ext cx="5972175" cy="603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57B32">
      <w:fldChar w:fldCharType="begin"/>
    </w:r>
    <w:r w:rsidR="00B57B32">
      <w:instrText xml:space="preserve"> PAGE </w:instrText>
    </w:r>
    <w:r w:rsidR="00B57B32">
      <w:fldChar w:fldCharType="separate"/>
    </w:r>
    <w:r w:rsidR="00B57B32">
      <w:t>2</w:t>
    </w:r>
    <w:r w:rsidR="00B57B32">
      <w:fldChar w:fldCharType="end"/>
    </w:r>
  </w:p>
  <w:p w14:paraId="13D8D462" w14:textId="03358CDC" w:rsidR="00F1540B" w:rsidRDefault="00B57B32">
    <w:pPr>
      <w:pStyle w:val="Pidipagina"/>
      <w:jc w:val="right"/>
    </w:pPr>
  </w:p>
  <w:p w14:paraId="00586D27" w14:textId="482EB827" w:rsidR="00F1540B" w:rsidRDefault="00B57B32">
    <w:pPr>
      <w:pStyle w:val="Pidipagina"/>
      <w:jc w:val="right"/>
    </w:pPr>
  </w:p>
  <w:p w14:paraId="5B601176" w14:textId="77777777" w:rsidR="00F1540B" w:rsidRDefault="00B57B32">
    <w:pPr>
      <w:jc w:val="cen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86125" w14:textId="77777777" w:rsidR="00B57B32" w:rsidRDefault="00B57B32">
      <w:r>
        <w:rPr>
          <w:color w:val="000000"/>
        </w:rPr>
        <w:separator/>
      </w:r>
    </w:p>
  </w:footnote>
  <w:footnote w:type="continuationSeparator" w:id="0">
    <w:p w14:paraId="4BF14814" w14:textId="77777777" w:rsidR="00B57B32" w:rsidRDefault="00B57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2806C" w14:textId="6AFB4C25" w:rsidR="00F1540B" w:rsidRDefault="001624A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2D01001" wp14:editId="1DDD99E5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5781145" cy="1095375"/>
          <wp:effectExtent l="0" t="0" r="0" b="0"/>
          <wp:wrapNone/>
          <wp:docPr id="1" name="image2.png" descr="Immagine che contiene testo, schermata, software, Icona del computer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software, Icona del computer&#10;&#10;Il contenuto generato dall'IA potrebbe non essere corretto."/>
                  <pic:cNvPicPr preferRelativeResize="0"/>
                </pic:nvPicPr>
                <pic:blipFill>
                  <a:blip r:embed="rId1"/>
                  <a:srcRect l="22932" t="35208" r="21208" b="45968"/>
                  <a:stretch>
                    <a:fillRect/>
                  </a:stretch>
                </pic:blipFill>
                <pic:spPr>
                  <a:xfrm>
                    <a:off x="0" y="0"/>
                    <a:ext cx="5781145" cy="1095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9859B95" w14:textId="77777777" w:rsidR="00F1540B" w:rsidRDefault="00B57B32">
    <w:pPr>
      <w:pStyle w:val="Intestazione"/>
    </w:pPr>
  </w:p>
  <w:p w14:paraId="55AE6FA1" w14:textId="372A408E" w:rsidR="00F1540B" w:rsidRDefault="00B57B32">
    <w:pPr>
      <w:pStyle w:val="Intestazione"/>
    </w:pPr>
  </w:p>
  <w:p w14:paraId="1FFD5ECA" w14:textId="77777777" w:rsidR="00F1540B" w:rsidRDefault="00B57B32">
    <w:pPr>
      <w:pStyle w:val="Intestazione"/>
    </w:pPr>
  </w:p>
  <w:p w14:paraId="562A230E" w14:textId="77777777" w:rsidR="00F1540B" w:rsidRDefault="00B57B32">
    <w:pPr>
      <w:pStyle w:val="Intestazione"/>
    </w:pPr>
  </w:p>
  <w:p w14:paraId="65214140" w14:textId="77777777" w:rsidR="00F1540B" w:rsidRDefault="00B57B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623DB"/>
    <w:multiLevelType w:val="multilevel"/>
    <w:tmpl w:val="601A2EB0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A2658CD"/>
    <w:multiLevelType w:val="multilevel"/>
    <w:tmpl w:val="D7EAEF7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A670987"/>
    <w:multiLevelType w:val="multilevel"/>
    <w:tmpl w:val="5798B3DC"/>
    <w:lvl w:ilvl="0">
      <w:numFmt w:val="bullet"/>
      <w:lvlText w:val="o"/>
      <w:lvlJc w:val="left"/>
      <w:pPr>
        <w:ind w:left="112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8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85" w:hanging="360"/>
      </w:pPr>
      <w:rPr>
        <w:rFonts w:ascii="Wingdings" w:hAnsi="Wingdings"/>
      </w:rPr>
    </w:lvl>
  </w:abstractNum>
  <w:abstractNum w:abstractNumId="3" w15:restartNumberingAfterBreak="0">
    <w:nsid w:val="21CC51C7"/>
    <w:multiLevelType w:val="multilevel"/>
    <w:tmpl w:val="11624AF0"/>
    <w:lvl w:ilvl="0">
      <w:numFmt w:val="bullet"/>
      <w:lvlText w:val="o"/>
      <w:lvlJc w:val="left"/>
      <w:pPr>
        <w:ind w:left="643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3367FF0"/>
    <w:multiLevelType w:val="multilevel"/>
    <w:tmpl w:val="FC1A0844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ADC769D"/>
    <w:multiLevelType w:val="multilevel"/>
    <w:tmpl w:val="5726DF8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A8E2076"/>
    <w:multiLevelType w:val="multilevel"/>
    <w:tmpl w:val="E9AAA1D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9323EEE"/>
    <w:multiLevelType w:val="multilevel"/>
    <w:tmpl w:val="F200A0E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203C2"/>
    <w:rsid w:val="001624A8"/>
    <w:rsid w:val="00B57B32"/>
    <w:rsid w:val="00C2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7397A"/>
  <w15:docId w15:val="{6E325642-2AA1-47CF-9E71-AB245269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customStyle="1" w:styleId="Paragrafoelenco1">
    <w:name w:val="Paragrafo elenco1"/>
    <w:basedOn w:val="Normal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assistente2</dc:creator>
  <cp:lastModifiedBy>ELENA PAPPALARDO</cp:lastModifiedBy>
  <cp:revision>2</cp:revision>
  <cp:lastPrinted>2017-05-30T10:46:00Z</cp:lastPrinted>
  <dcterms:created xsi:type="dcterms:W3CDTF">2026-05-08T09:21:00Z</dcterms:created>
  <dcterms:modified xsi:type="dcterms:W3CDTF">2026-05-08T09:21:00Z</dcterms:modified>
</cp:coreProperties>
</file>