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D538E" w14:textId="77777777" w:rsidR="00D42DBC" w:rsidRDefault="00FF04C0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RELAZIONE FINALE DISCIPLINARE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…….</w:t>
      </w:r>
    </w:p>
    <w:p w14:paraId="53DB6173" w14:textId="77777777" w:rsidR="00D42DBC" w:rsidRDefault="00D42DBC">
      <w:pPr>
        <w:jc w:val="center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22366414" w14:textId="77777777" w:rsidR="00D42DBC" w:rsidRDefault="00FF04C0">
      <w:pPr>
        <w:ind w:right="-46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Classe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 Sez.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  Disciplina ………………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 Docente ……………………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…….</w:t>
      </w:r>
    </w:p>
    <w:p w14:paraId="1BAA0AF1" w14:textId="77777777" w:rsidR="00D42DBC" w:rsidRDefault="00D42DBC">
      <w:pPr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W w:w="94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7"/>
        <w:gridCol w:w="1925"/>
        <w:gridCol w:w="1956"/>
        <w:gridCol w:w="1499"/>
      </w:tblGrid>
      <w:tr w:rsidR="00D42DBC" w14:paraId="003A5DAB" w14:textId="77777777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4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27173" w14:textId="77777777" w:rsidR="00D42DBC" w:rsidRDefault="00FF04C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ORE DI LEZIONE SETTIMANALI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747EE" w14:textId="77777777" w:rsidR="00D42DBC" w:rsidRDefault="00FF04C0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vertAlign w:val="superscript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 xml:space="preserve">Quadrimestre 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F58AA" w14:textId="77777777" w:rsidR="00D42DBC" w:rsidRDefault="00FF04C0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vertAlign w:val="superscript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 xml:space="preserve">Quadrimestre 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95E7B" w14:textId="77777777" w:rsidR="00D42DBC" w:rsidRDefault="00FF04C0">
            <w:pPr>
              <w:widowControl w:val="0"/>
              <w:ind w:left="103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 xml:space="preserve">Totale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a.s.</w:t>
            </w:r>
            <w:proofErr w:type="spellEnd"/>
          </w:p>
        </w:tc>
      </w:tr>
      <w:tr w:rsidR="00D42DBC" w14:paraId="34A14C45" w14:textId="77777777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4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81973" w14:textId="77777777" w:rsidR="00D42DBC" w:rsidRDefault="00FF04C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n._____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530B0" w14:textId="77777777" w:rsidR="00D42DBC" w:rsidRDefault="00FF04C0">
            <w:pPr>
              <w:widowControl w:val="0"/>
              <w:ind w:left="86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n. ______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9A4FA" w14:textId="77777777" w:rsidR="00D42DBC" w:rsidRDefault="00FF04C0">
            <w:pPr>
              <w:widowControl w:val="0"/>
              <w:ind w:left="86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n. ______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B113E" w14:textId="77777777" w:rsidR="00D42DBC" w:rsidRDefault="00FF04C0">
            <w:pPr>
              <w:widowControl w:val="0"/>
              <w:ind w:left="86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n. _____</w:t>
            </w:r>
          </w:p>
        </w:tc>
      </w:tr>
    </w:tbl>
    <w:p w14:paraId="2AF7B741" w14:textId="77777777" w:rsidR="00D42DBC" w:rsidRDefault="00D42DBC">
      <w:pPr>
        <w:widowControl w:val="0"/>
        <w:rPr>
          <w:rFonts w:ascii="Times New Roman" w:eastAsia="Times New Roman" w:hAnsi="Times New Roman" w:cs="Times New Roman"/>
          <w:b/>
          <w:color w:val="333333"/>
          <w:sz w:val="10"/>
          <w:szCs w:val="10"/>
        </w:rPr>
      </w:pPr>
    </w:p>
    <w:p w14:paraId="7C3DF753" w14:textId="77777777" w:rsidR="00D42DBC" w:rsidRDefault="00FF04C0">
      <w:pPr>
        <w:jc w:val="center"/>
      </w:pPr>
      <w:r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  <w:t xml:space="preserve">PROFILO </w:t>
      </w:r>
      <w:r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  <w:t>GENERALE DELLA CLASSE</w:t>
      </w:r>
    </w:p>
    <w:p w14:paraId="70462CA0" w14:textId="77777777" w:rsidR="00D42DBC" w:rsidRDefault="00FF04C0">
      <w:pPr>
        <w:ind w:right="-46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La classe è composta da ________   alunni: (_______ femmine e ________ maschi).</w:t>
      </w:r>
    </w:p>
    <w:p w14:paraId="4F2AF188" w14:textId="77777777" w:rsidR="00D42DBC" w:rsidRDefault="00FF04C0">
      <w:pPr>
        <w:ind w:right="-46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Sono presenti / non sono presenti   ____ alunni disabili.</w:t>
      </w:r>
    </w:p>
    <w:p w14:paraId="3D80CE8A" w14:textId="77777777" w:rsidR="00D42DBC" w:rsidRDefault="00FF04C0">
      <w:pPr>
        <w:ind w:right="-46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Sono presenti / non sono presenti    ____ alunni con DSA e ____ alunni con BES, di cui ____ con 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PDP.</w:t>
      </w:r>
    </w:p>
    <w:p w14:paraId="11805FB3" w14:textId="77777777" w:rsidR="00D42DBC" w:rsidRDefault="00FF04C0">
      <w:pPr>
        <w:ind w:right="-46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Sono presenti / non sono presenti   ____ alunni stranieri.</w:t>
      </w:r>
    </w:p>
    <w:p w14:paraId="04E40829" w14:textId="77777777" w:rsidR="00D42DBC" w:rsidRDefault="00FF04C0">
      <w:pPr>
        <w:ind w:right="-46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In data__________ è stato/a inserito/a l’alunno/a _____________________________ proveniente da _____________________________               </w:t>
      </w:r>
    </w:p>
    <w:p w14:paraId="3B19ADDD" w14:textId="77777777" w:rsidR="00D42DBC" w:rsidRDefault="00FF04C0">
      <w:pPr>
        <w:ind w:right="-46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In data__________ l’alunno/a _______________________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 si è trasferito ad altra scuola.</w:t>
      </w:r>
    </w:p>
    <w:p w14:paraId="632FCE20" w14:textId="77777777" w:rsidR="00D42DBC" w:rsidRDefault="00D42DBC">
      <w:pPr>
        <w:rPr>
          <w:rFonts w:ascii="Times New Roman" w:eastAsia="Times New Roman" w:hAnsi="Times New Roman" w:cs="Times New Roman"/>
          <w:color w:val="333333"/>
          <w:sz w:val="12"/>
          <w:szCs w:val="12"/>
        </w:rPr>
      </w:pPr>
    </w:p>
    <w:p w14:paraId="3C038F78" w14:textId="77777777" w:rsidR="00D42DBC" w:rsidRDefault="00FF04C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COMPETENZE ATTESE ALLA FINE DEL PERCORSO</w:t>
      </w:r>
    </w:p>
    <w:tbl>
      <w:tblPr>
        <w:tblW w:w="95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99"/>
        <w:gridCol w:w="10"/>
        <w:gridCol w:w="1750"/>
        <w:gridCol w:w="31"/>
        <w:gridCol w:w="2543"/>
        <w:gridCol w:w="23"/>
        <w:gridCol w:w="1509"/>
        <w:gridCol w:w="40"/>
      </w:tblGrid>
      <w:tr w:rsidR="00D42DBC" w14:paraId="2238B101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3D35F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 CONTENUTI SONO STATI MEDIAMENTE ASSIMILATI</w:t>
            </w: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F0C91C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 TUTTA LA CLASSE</w:t>
            </w:r>
          </w:p>
        </w:tc>
        <w:tc>
          <w:tcPr>
            <w:tcW w:w="2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604311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 LA MAGGIOR PARTE DELLA CLASSE</w:t>
            </w:r>
          </w:p>
        </w:tc>
        <w:tc>
          <w:tcPr>
            <w:tcW w:w="1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F99B72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SOLO PER ALCUNI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D4E11" w14:textId="77777777" w:rsidR="00D42DBC" w:rsidRDefault="00D42D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2DBC" w14:paraId="53E2EE69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EB2A22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 facilità</w:t>
            </w: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BC5217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5FA06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757E76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815D3E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664E285C" w14:textId="7777777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E118A6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 qualche difficoltà</w:t>
            </w: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7B5E5D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DFE941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0449CA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8FA8DF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48B21E50" w14:textId="77777777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6F37D9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 difficoltà</w:t>
            </w:r>
          </w:p>
        </w:tc>
        <w:tc>
          <w:tcPr>
            <w:tcW w:w="1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BE6549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40791C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730DFA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BEB63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3F958DDE" w14:textId="77777777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3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41CBE2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 COMPETENZE SONO STATE ACQUISITE IN MANIERA:</w:t>
            </w:r>
          </w:p>
        </w:tc>
        <w:tc>
          <w:tcPr>
            <w:tcW w:w="1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37A1BA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 TUTTA LA CLASSE</w:t>
            </w:r>
          </w:p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442387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 LA MAGGIOR PARTE DELLA CLASSE</w:t>
            </w:r>
          </w:p>
        </w:tc>
        <w:tc>
          <w:tcPr>
            <w:tcW w:w="1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13CC69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SOLO PER ALCUNI</w:t>
            </w:r>
          </w:p>
        </w:tc>
      </w:tr>
      <w:tr w:rsidR="00D42DBC" w14:paraId="4E64D266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70608D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Ampia e completa</w:t>
            </w:r>
          </w:p>
        </w:tc>
        <w:tc>
          <w:tcPr>
            <w:tcW w:w="1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34F86F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2B93CA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18194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0BEDEA3D" w14:textId="77777777">
        <w:tblPrEx>
          <w:tblCellMar>
            <w:top w:w="0" w:type="dxa"/>
            <w:bottom w:w="0" w:type="dxa"/>
          </w:tblCellMar>
        </w:tblPrEx>
        <w:trPr>
          <w:trHeight w:val="21"/>
        </w:trPr>
        <w:tc>
          <w:tcPr>
            <w:tcW w:w="3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E85F69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Adeguata</w:t>
            </w:r>
          </w:p>
        </w:tc>
        <w:tc>
          <w:tcPr>
            <w:tcW w:w="1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0F624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0FA95B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E0DF93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1C4EB2FF" w14:textId="77777777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3FE5D9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Frammentaria e superficiale</w:t>
            </w:r>
          </w:p>
        </w:tc>
        <w:tc>
          <w:tcPr>
            <w:tcW w:w="1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619ECE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163107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63E4D6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359E88" w14:textId="77777777" w:rsidR="00D42DBC" w:rsidRDefault="00FF04C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LIVELLI DI PROFITTO RAGGIUNTI</w:t>
      </w:r>
    </w:p>
    <w:tbl>
      <w:tblPr>
        <w:tblW w:w="95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1"/>
        <w:gridCol w:w="2946"/>
        <w:gridCol w:w="2986"/>
      </w:tblGrid>
      <w:tr w:rsidR="00D42DBC" w14:paraId="701ED5A9" w14:textId="77777777">
        <w:tblPrEx>
          <w:tblCellMar>
            <w:top w:w="0" w:type="dxa"/>
            <w:bottom w:w="0" w:type="dxa"/>
          </w:tblCellMar>
        </w:tblPrEx>
        <w:trPr>
          <w:trHeight w:val="19"/>
        </w:trPr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0F7C3B" w14:textId="77777777" w:rsidR="00D42DBC" w:rsidRDefault="00FF04C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 xml:space="preserve">NON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SUFFICIENTE - &lt;6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1DBF73" w14:textId="77777777" w:rsidR="00D42DBC" w:rsidRDefault="00FF04C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SUFFICIENTE - 6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46545A" w14:textId="77777777" w:rsidR="00D42DBC" w:rsidRDefault="00FF04C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DISCRETO - 7</w:t>
            </w:r>
          </w:p>
        </w:tc>
      </w:tr>
      <w:tr w:rsidR="00D42DBC" w14:paraId="40819274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F7B3D8" w14:textId="77777777" w:rsidR="00D42DBC" w:rsidRDefault="00FF04C0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n. alunni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BB649F" w14:textId="77777777" w:rsidR="00D42DBC" w:rsidRDefault="00FF04C0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n. alunni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100AF7" w14:textId="77777777" w:rsidR="00D42DBC" w:rsidRDefault="00FF04C0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n. alunni</w:t>
            </w:r>
          </w:p>
        </w:tc>
      </w:tr>
      <w:tr w:rsidR="00D42DBC" w14:paraId="55F533E1" w14:textId="77777777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DC351F" w14:textId="77777777" w:rsidR="00D42DBC" w:rsidRDefault="00FF04C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BUONO - 8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EEBCF5" w14:textId="77777777" w:rsidR="00D42DBC" w:rsidRDefault="00FF04C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DISTINTO - 9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D3BC8E" w14:textId="77777777" w:rsidR="00D42DBC" w:rsidRDefault="00FF04C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OTTIMO - 10</w:t>
            </w:r>
          </w:p>
        </w:tc>
      </w:tr>
      <w:tr w:rsidR="00D42DBC" w14:paraId="2E68ADA5" w14:textId="77777777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D42398" w14:textId="77777777" w:rsidR="00D42DBC" w:rsidRDefault="00FF04C0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n. alunni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664FE3" w14:textId="77777777" w:rsidR="00D42DBC" w:rsidRDefault="00FF04C0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n. alunni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13B738" w14:textId="77777777" w:rsidR="00D42DBC" w:rsidRDefault="00FF04C0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n. alunni</w:t>
            </w:r>
          </w:p>
        </w:tc>
      </w:tr>
    </w:tbl>
    <w:p w14:paraId="00DA65AB" w14:textId="77777777" w:rsidR="00D42DBC" w:rsidRDefault="00FF04C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OBIETTIVI FORMATIVI SPECIFICI</w:t>
      </w:r>
    </w:p>
    <w:tbl>
      <w:tblPr>
        <w:tblW w:w="96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8"/>
        <w:gridCol w:w="1376"/>
        <w:gridCol w:w="1373"/>
        <w:gridCol w:w="1544"/>
      </w:tblGrid>
      <w:tr w:rsidR="00D42DBC" w14:paraId="5187FF52" w14:textId="77777777">
        <w:tblPrEx>
          <w:tblCellMar>
            <w:top w:w="0" w:type="dxa"/>
            <w:bottom w:w="0" w:type="dxa"/>
          </w:tblCellMar>
        </w:tblPrEx>
        <w:trPr>
          <w:trHeight w:val="303"/>
        </w:trPr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AF29D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 CONCLUSIONE DELL’A. S. LA CLASSE: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BA524B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SÌ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F3E3B5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737622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 PARTE</w:t>
            </w:r>
          </w:p>
        </w:tc>
      </w:tr>
      <w:tr w:rsidR="00D42DBC" w14:paraId="6A8C1284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5AC820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 conseguito nel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complesso una solida formazione di base.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BC5D93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5EA41A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CA28CD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2D37E2E0" w14:textId="77777777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AF4E30" w14:textId="77777777" w:rsidR="00D42DBC" w:rsidRDefault="00FF04C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 acquisito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buone capacità espressive e logico-interpretative.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57410E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67AA12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F47BA3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381E1FEB" w14:textId="77777777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0769DD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 acquisito uno studio autonomo e consapevole.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752FDB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B9C5F8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EC73AB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6BB4812" w14:textId="77777777" w:rsidR="00D42DBC" w:rsidRDefault="00D42DBC">
      <w:pPr>
        <w:rPr>
          <w:rFonts w:ascii="Times New Roman" w:eastAsia="Times New Roman" w:hAnsi="Times New Roman" w:cs="Times New Roman"/>
          <w:b/>
          <w:sz w:val="8"/>
          <w:szCs w:val="8"/>
        </w:rPr>
      </w:pPr>
    </w:p>
    <w:p w14:paraId="09C8C23E" w14:textId="77777777" w:rsidR="00D42DBC" w:rsidRDefault="00FF04C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AREA NON COGNITIVA</w:t>
      </w: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3"/>
        <w:gridCol w:w="1527"/>
        <w:gridCol w:w="2413"/>
        <w:gridCol w:w="1697"/>
      </w:tblGrid>
      <w:tr w:rsidR="00D42DBC" w14:paraId="3A035C6E" w14:textId="77777777">
        <w:tblPrEx>
          <w:tblCellMar>
            <w:top w:w="0" w:type="dxa"/>
            <w:bottom w:w="0" w:type="dxa"/>
          </w:tblCellMar>
        </w:tblPrEx>
        <w:trPr>
          <w:trHeight w:val="212"/>
        </w:trPr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D086FB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GLI ALUNNI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D74FCE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TUTTI GLI ALUNNI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1D7F27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MAGGIOR PARTE DEGLI ALUNNI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A3FBE4" w14:textId="77777777" w:rsidR="00D42DBC" w:rsidRDefault="00FF04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SOLO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ALCUNI</w:t>
            </w:r>
          </w:p>
        </w:tc>
      </w:tr>
      <w:tr w:rsidR="00D42DBC" w14:paraId="557042A8" w14:textId="77777777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FDB284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Sono disciplinati, attenti, partecipi al dialogo educativo, costanti nell’impegno.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B64186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FCAE24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14351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7B76C339" w14:textId="77777777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BA1BC5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Frequentano regolarmente.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C82E41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A35DB7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4EF0BF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4113E740" w14:textId="77777777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2C5B05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Svolgono il proprio lavoro in modo responsabile.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AC854A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8243BE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6DC463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5E7AE827" w14:textId="77777777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9B618F" w14:textId="77777777" w:rsidR="00D42DBC" w:rsidRDefault="00FF04C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Mostrano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interesse e assidua partecipazione al dialogo educativo con un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continuo e lodevole progresso nell’apprendimento.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FA8696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0A07F4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DFDF01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74BBC2EB" w14:textId="77777777">
        <w:tblPrEx>
          <w:tblCellMar>
            <w:top w:w="0" w:type="dxa"/>
            <w:bottom w:w="0" w:type="dxa"/>
          </w:tblCellMar>
        </w:tblPrEx>
        <w:trPr>
          <w:trHeight w:val="678"/>
        </w:trPr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290240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Rispettano ambienti e materiali scolastici, orari e regole della vita comunitaria, mantenendo un comportamento corretto nei confronti del personale scolastico e dei compagni.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48222C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53D26B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BC23F1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2C9973F3" w14:textId="77777777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31A090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Utilizzano un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linguaggio consono all’ambiente scolastico.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E9A36F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2F9B1D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5E6D71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607C0189" w14:textId="77777777">
        <w:tblPrEx>
          <w:tblCellMar>
            <w:top w:w="0" w:type="dxa"/>
            <w:bottom w:w="0" w:type="dxa"/>
          </w:tblCellMar>
        </w:tblPrEx>
        <w:trPr>
          <w:trHeight w:val="678"/>
        </w:trPr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1FA56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Sono stati riscontrati casi particolari (es. soggetti a rischio o con preparazione di base inferiore ai prerequisiti) che hanno richiesto le seguenti strategie didattiche: ………………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ED6C8A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69C5ED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DAB5C5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2DBC" w14:paraId="422EA7E8" w14:textId="77777777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53BCBD" w14:textId="77777777" w:rsidR="00D42DBC" w:rsidRDefault="00FF04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Altro: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7C5B93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D20A17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D9FF94" w14:textId="77777777" w:rsidR="00D42DBC" w:rsidRDefault="00D42D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EC52A4" w14:textId="77777777" w:rsidR="00D42DBC" w:rsidRDefault="00D42DBC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0F2B0B83" w14:textId="77777777" w:rsidR="00D42DBC" w:rsidRDefault="00FF04C0">
      <w:pPr>
        <w:ind w:right="-610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Qualora nella classe sia inserito uno studente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diversamente abile / non di madrelingua / in situazione di disagio</w:t>
      </w:r>
      <w:r>
        <w:rPr>
          <w:rFonts w:ascii="Times New Roman" w:eastAsia="Times New Roman" w:hAnsi="Times New Roman" w:cs="Times New Roman"/>
          <w:sz w:val="20"/>
          <w:szCs w:val="20"/>
        </w:rPr>
        <w:t>, descrivere se vi sono state eventuali problematiche particolari da parte del gruppo classe:</w:t>
      </w:r>
    </w:p>
    <w:p w14:paraId="01656155" w14:textId="77777777" w:rsidR="00D42DBC" w:rsidRDefault="00FF04C0">
      <w:pPr>
        <w:ind w:right="-610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2953AAF5" w14:textId="77777777" w:rsidR="00D42DBC" w:rsidRDefault="00D42DBC">
      <w:pPr>
        <w:rPr>
          <w:rFonts w:ascii="Times New Roman" w:eastAsia="Times New Roman" w:hAnsi="Times New Roman" w:cs="Times New Roman"/>
          <w:b/>
          <w:sz w:val="6"/>
          <w:szCs w:val="6"/>
        </w:rPr>
      </w:pPr>
    </w:p>
    <w:p w14:paraId="09D251E0" w14:textId="77777777" w:rsidR="00D42DBC" w:rsidRDefault="00FF04C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RISULTATI DEGLI INTERVENTI PERSONALIZZATI EFFETTUATI</w:t>
      </w:r>
    </w:p>
    <w:p w14:paraId="649BA752" w14:textId="77777777" w:rsidR="00D42DBC" w:rsidRDefault="00FF04C0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Potenziamento</w:t>
      </w:r>
    </w:p>
    <w:p w14:paraId="426EEC0A" w14:textId="77777777" w:rsidR="00D42DBC" w:rsidRDefault="00FF04C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È stata attuata attività di potenziamento?</w:t>
      </w:r>
    </w:p>
    <w:p w14:paraId="3462055D" w14:textId="77777777" w:rsidR="00D42DBC" w:rsidRDefault="00FF04C0"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No, non è stato possibile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2F74906F" w14:textId="77777777" w:rsidR="00D42DBC" w:rsidRDefault="00FF04C0"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Sì, con le seguenti modalità:</w:t>
      </w:r>
    </w:p>
    <w:p w14:paraId="25D5CF63" w14:textId="77777777" w:rsidR="00D42DBC" w:rsidRDefault="00FF04C0">
      <w:pPr>
        <w:pStyle w:val="Paragrafoelenco"/>
        <w:numPr>
          <w:ilvl w:val="0"/>
          <w:numId w:val="2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 itinere, durante lo svolgimento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di ciascuna unità didattica</w:t>
      </w:r>
    </w:p>
    <w:p w14:paraId="1681D35F" w14:textId="77777777" w:rsidR="00D42DBC" w:rsidRDefault="00FF04C0">
      <w:pPr>
        <w:pStyle w:val="Paragrafoelenco"/>
        <w:numPr>
          <w:ilvl w:val="0"/>
          <w:numId w:val="2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dopo lo svolgimento di ciascuna unità didattica</w:t>
      </w:r>
    </w:p>
    <w:p w14:paraId="0D96A527" w14:textId="77777777" w:rsidR="00D42DBC" w:rsidRDefault="00FF04C0">
      <w:pPr>
        <w:pStyle w:val="Paragrafoelenco"/>
        <w:numPr>
          <w:ilvl w:val="0"/>
          <w:numId w:val="2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alla fine del quadrimestre</w:t>
      </w:r>
    </w:p>
    <w:p w14:paraId="674A8123" w14:textId="77777777" w:rsidR="00D42DBC" w:rsidRDefault="00FF04C0">
      <w:pPr>
        <w:pStyle w:val="Paragrafoelenco"/>
        <w:numPr>
          <w:ilvl w:val="0"/>
          <w:numId w:val="2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mediante attività di tutoraggio</w:t>
      </w:r>
    </w:p>
    <w:p w14:paraId="30490FDB" w14:textId="77777777" w:rsidR="00D42DBC" w:rsidRDefault="00FF04C0">
      <w:pPr>
        <w:pStyle w:val="Paragrafoelenco"/>
        <w:numPr>
          <w:ilvl w:val="0"/>
          <w:numId w:val="2"/>
        </w:numPr>
        <w:ind w:left="709"/>
      </w:pPr>
      <w:r>
        <w:rPr>
          <w:rFonts w:ascii="Times New Roman" w:eastAsia="Times New Roman" w:hAnsi="Times New Roman" w:cs="Times New Roman"/>
          <w:sz w:val="20"/>
          <w:szCs w:val="20"/>
        </w:rPr>
        <w:t>altro .............................................................................................</w:t>
      </w:r>
    </w:p>
    <w:p w14:paraId="7DF20CDC" w14:textId="77777777" w:rsidR="00D42DBC" w:rsidRDefault="00FF04C0">
      <w:pPr>
        <w:ind w:right="-61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Gli </w:t>
      </w:r>
      <w:r>
        <w:rPr>
          <w:rFonts w:ascii="Times New Roman" w:eastAsia="Times New Roman" w:hAnsi="Times New Roman" w:cs="Times New Roman"/>
          <w:sz w:val="20"/>
          <w:szCs w:val="20"/>
        </w:rPr>
        <w:t>eventuali interventi di potenziamento/arricchimento delle conoscenze e delle abilità sono risultati, nel complesso:</w:t>
      </w:r>
    </w:p>
    <w:p w14:paraId="49E45EFD" w14:textId="77777777" w:rsidR="00D42DBC" w:rsidRDefault="00FF04C0">
      <w:pPr>
        <w:pStyle w:val="Paragrafoelenco"/>
        <w:numPr>
          <w:ilvl w:val="0"/>
          <w:numId w:val="3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molto efficaci; </w:t>
      </w:r>
    </w:p>
    <w:p w14:paraId="591CEE8B" w14:textId="77777777" w:rsidR="00D42DBC" w:rsidRDefault="00FF04C0">
      <w:pPr>
        <w:pStyle w:val="Paragrafoelenco"/>
        <w:numPr>
          <w:ilvl w:val="0"/>
          <w:numId w:val="3"/>
        </w:numPr>
        <w:ind w:left="709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abbastanza efficaci; </w:t>
      </w:r>
    </w:p>
    <w:p w14:paraId="45F83425" w14:textId="77777777" w:rsidR="00D42DBC" w:rsidRDefault="00FF04C0">
      <w:pPr>
        <w:pStyle w:val="Paragrafoelenco"/>
        <w:numPr>
          <w:ilvl w:val="0"/>
          <w:numId w:val="3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parzialmente efficaci; </w:t>
      </w:r>
    </w:p>
    <w:p w14:paraId="5DF54DA0" w14:textId="77777777" w:rsidR="00D42DBC" w:rsidRDefault="00FF04C0">
      <w:pPr>
        <w:pStyle w:val="Paragrafoelenco"/>
        <w:numPr>
          <w:ilvl w:val="0"/>
          <w:numId w:val="3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scarsamente efficaci.</w:t>
      </w:r>
    </w:p>
    <w:p w14:paraId="26AFD954" w14:textId="77777777" w:rsidR="00D42DBC" w:rsidRDefault="00FF04C0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Recupero</w:t>
      </w:r>
    </w:p>
    <w:p w14:paraId="43313C10" w14:textId="77777777" w:rsidR="00D42DBC" w:rsidRDefault="00FF04C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È stata attuata attività di recupero?</w:t>
      </w:r>
    </w:p>
    <w:p w14:paraId="52DA15C4" w14:textId="77777777" w:rsidR="00D42DBC" w:rsidRDefault="00FF04C0"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No, </w:t>
      </w:r>
      <w:r>
        <w:rPr>
          <w:rFonts w:ascii="Times New Roman" w:eastAsia="Times New Roman" w:hAnsi="Times New Roman" w:cs="Times New Roman"/>
          <w:sz w:val="20"/>
          <w:szCs w:val="20"/>
        </w:rPr>
        <w:t>non vi è stata necessità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1381E5E2" w14:textId="77777777" w:rsidR="00D42DBC" w:rsidRDefault="00FF04C0"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Sì, con le seguenti modalità:</w:t>
      </w:r>
    </w:p>
    <w:p w14:paraId="795CD53B" w14:textId="77777777" w:rsidR="00D42DBC" w:rsidRDefault="00FF04C0">
      <w:pPr>
        <w:pStyle w:val="Paragrafoelenco"/>
        <w:numPr>
          <w:ilvl w:val="1"/>
          <w:numId w:val="4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in itinere, durante lo svolgimento di ciascuna unità didattica</w:t>
      </w:r>
    </w:p>
    <w:p w14:paraId="796D393B" w14:textId="77777777" w:rsidR="00D42DBC" w:rsidRDefault="00FF04C0">
      <w:pPr>
        <w:pStyle w:val="Paragrafoelenco"/>
        <w:numPr>
          <w:ilvl w:val="1"/>
          <w:numId w:val="4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dopo lo svolgimento di ciascuna unità didattica</w:t>
      </w:r>
    </w:p>
    <w:p w14:paraId="6E3995ED" w14:textId="77777777" w:rsidR="00D42DBC" w:rsidRDefault="00FF04C0">
      <w:pPr>
        <w:pStyle w:val="Paragrafoelenco"/>
        <w:numPr>
          <w:ilvl w:val="1"/>
          <w:numId w:val="4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alla fine del quadrimestre</w:t>
      </w:r>
    </w:p>
    <w:p w14:paraId="32398AED" w14:textId="77777777" w:rsidR="00D42DBC" w:rsidRDefault="00FF04C0">
      <w:pPr>
        <w:pStyle w:val="Paragrafoelenco"/>
        <w:numPr>
          <w:ilvl w:val="1"/>
          <w:numId w:val="4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mediante attività di tutoraggio</w:t>
      </w:r>
    </w:p>
    <w:p w14:paraId="64937A3D" w14:textId="77777777" w:rsidR="00D42DBC" w:rsidRDefault="00FF04C0">
      <w:pPr>
        <w:pStyle w:val="Paragrafoelenco"/>
        <w:numPr>
          <w:ilvl w:val="1"/>
          <w:numId w:val="4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altro 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</w:t>
      </w:r>
    </w:p>
    <w:p w14:paraId="08C575B1" w14:textId="77777777" w:rsidR="00D42DBC" w:rsidRDefault="00FF04C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Se si è svolta attività di recupero:</w:t>
      </w:r>
    </w:p>
    <w:p w14:paraId="1A40C0A0" w14:textId="77777777" w:rsidR="00D42DBC" w:rsidRDefault="00FF04C0"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tutti gli alunni hanno recuperato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412A6BE1" w14:textId="77777777" w:rsidR="00D42DBC" w:rsidRDefault="00FF04C0"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non tutti gli alunni hanno recuperato per:</w:t>
      </w:r>
    </w:p>
    <w:p w14:paraId="13796198" w14:textId="77777777" w:rsidR="00D42DBC" w:rsidRDefault="00FF04C0">
      <w:pPr>
        <w:pStyle w:val="Paragrafoelenco"/>
        <w:numPr>
          <w:ilvl w:val="0"/>
          <w:numId w:val="5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frequenti assenze alle attività di recupero</w:t>
      </w:r>
    </w:p>
    <w:p w14:paraId="32A1C94E" w14:textId="77777777" w:rsidR="00D42DBC" w:rsidRDefault="00FF04C0">
      <w:pPr>
        <w:pStyle w:val="Paragrafoelenco"/>
        <w:numPr>
          <w:ilvl w:val="0"/>
          <w:numId w:val="5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disinteresse, anche 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livello familiare</w:t>
      </w:r>
    </w:p>
    <w:p w14:paraId="03B47AF3" w14:textId="77777777" w:rsidR="00D42DBC" w:rsidRDefault="00FF04C0">
      <w:pPr>
        <w:pStyle w:val="Paragrafoelenco"/>
        <w:numPr>
          <w:ilvl w:val="0"/>
          <w:numId w:val="5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difficoltà di comprensione dei contenuti da recuperare</w:t>
      </w:r>
    </w:p>
    <w:p w14:paraId="3DDD65F0" w14:textId="77777777" w:rsidR="00D42DBC" w:rsidRDefault="00FF04C0">
      <w:pPr>
        <w:pStyle w:val="Paragrafoelenco"/>
        <w:numPr>
          <w:ilvl w:val="0"/>
          <w:numId w:val="5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rifiuto della disciplina</w:t>
      </w:r>
    </w:p>
    <w:p w14:paraId="719C81B9" w14:textId="77777777" w:rsidR="00D42DBC" w:rsidRDefault="00FF04C0">
      <w:pPr>
        <w:pStyle w:val="Paragrafoelenco"/>
        <w:numPr>
          <w:ilvl w:val="0"/>
          <w:numId w:val="5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altro: ……………………………………………………………….</w:t>
      </w:r>
    </w:p>
    <w:p w14:paraId="1C2998BC" w14:textId="77777777" w:rsidR="00D42DBC" w:rsidRDefault="00FF04C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Le attività di recupero sono state:</w:t>
      </w:r>
    </w:p>
    <w:p w14:paraId="02D527F6" w14:textId="77777777" w:rsidR="00D42DBC" w:rsidRDefault="00FF04C0">
      <w:pPr>
        <w:pStyle w:val="Paragrafoelenco"/>
        <w:numPr>
          <w:ilvl w:val="0"/>
          <w:numId w:val="6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utili / poco utili per colmare le lacune su conoscenze e competenze.</w:t>
      </w:r>
    </w:p>
    <w:p w14:paraId="466ABCAB" w14:textId="77777777" w:rsidR="00D42DBC" w:rsidRDefault="00FF04C0">
      <w:pPr>
        <w:pStyle w:val="Paragrafoelenco"/>
        <w:numPr>
          <w:ilvl w:val="0"/>
          <w:numId w:val="6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utili / poco </w:t>
      </w:r>
      <w:r>
        <w:rPr>
          <w:rFonts w:ascii="Times New Roman" w:eastAsia="Times New Roman" w:hAnsi="Times New Roman" w:cs="Times New Roman"/>
          <w:sz w:val="20"/>
          <w:szCs w:val="20"/>
        </w:rPr>
        <w:t>utili per migliorare le tecniche di studio.</w:t>
      </w:r>
    </w:p>
    <w:p w14:paraId="07D4BDB9" w14:textId="77777777" w:rsidR="00D42DBC" w:rsidRDefault="00FF04C0">
      <w:pPr>
        <w:pStyle w:val="Paragrafoelenco"/>
        <w:numPr>
          <w:ilvl w:val="0"/>
          <w:numId w:val="6"/>
        </w:numPr>
        <w:ind w:left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utili / poco utili per sperimentare metodi e strumenti didattici alternativi </w:t>
      </w:r>
    </w:p>
    <w:p w14:paraId="077F2546" w14:textId="77777777" w:rsidR="00D42DBC" w:rsidRDefault="00FF04C0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Eventuali osservazioni/riflessioni </w:t>
      </w:r>
    </w:p>
    <w:p w14:paraId="33C59159" w14:textId="77777777" w:rsidR="00D42DBC" w:rsidRDefault="00FF04C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….................................................................................................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......................................</w:t>
      </w:r>
    </w:p>
    <w:p w14:paraId="3D65CF89" w14:textId="77777777" w:rsidR="00D42DBC" w:rsidRDefault="00D42DBC">
      <w:pPr>
        <w:widowControl w:val="0"/>
        <w:rPr>
          <w:rFonts w:ascii="Times New Roman" w:eastAsia="Times New Roman" w:hAnsi="Times New Roman" w:cs="Times New Roman"/>
          <w:b/>
          <w:color w:val="333333"/>
          <w:sz w:val="8"/>
          <w:szCs w:val="8"/>
        </w:rPr>
      </w:pPr>
    </w:p>
    <w:p w14:paraId="05D78A33" w14:textId="77777777" w:rsidR="00D42DBC" w:rsidRDefault="00FF04C0">
      <w:pPr>
        <w:widowControl w:val="0"/>
        <w:jc w:val="center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  <w:t>METODOLOGIE ATTUATE</w:t>
      </w:r>
    </w:p>
    <w:tbl>
      <w:tblPr>
        <w:tblW w:w="94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5"/>
        <w:gridCol w:w="4795"/>
      </w:tblGrid>
      <w:tr w:rsidR="00D42DBC" w14:paraId="61A17676" w14:textId="77777777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DD6852" w14:textId="77777777" w:rsidR="00D42DBC" w:rsidRDefault="00FF04C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 xml:space="preserve">METODOLOGIE/STRATEGIE DI INSEGNAMENTO TRADIZIONALI 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F7E88F" w14:textId="77777777" w:rsidR="00D42DBC" w:rsidRDefault="00FF04C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 xml:space="preserve">METODOLOGIE/STRATEGIE DI INSEGNAMENTO INNOVATIVE </w:t>
            </w:r>
          </w:p>
        </w:tc>
      </w:tr>
      <w:tr w:rsidR="00D42DBC" w14:paraId="066BAC4B" w14:textId="77777777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4A75C5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Lezione frontale e/o interattiva </w:t>
            </w:r>
          </w:p>
          <w:p w14:paraId="6594C56E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Cooperative learning </w:t>
            </w:r>
          </w:p>
          <w:p w14:paraId="1766F603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Solving </w:t>
            </w:r>
          </w:p>
          <w:p w14:paraId="63F89DE4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Simulazioni e analisi di casi </w:t>
            </w:r>
          </w:p>
          <w:p w14:paraId="53CE14A2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Discussione e dibattito guidati </w:t>
            </w:r>
          </w:p>
          <w:p w14:paraId="23FA7EC5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Esercitazioni integrative individuali/di gruppo </w:t>
            </w:r>
          </w:p>
          <w:p w14:paraId="5BDDFEF7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Attività di ricerca individuale/di gruppo </w:t>
            </w:r>
          </w:p>
          <w:p w14:paraId="6E8B3ACB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Correzione collettiva dei compiti </w:t>
            </w:r>
          </w:p>
          <w:p w14:paraId="6E5B819E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Lezioni gestite dagli studenti </w:t>
            </w:r>
          </w:p>
          <w:p w14:paraId="47887E9D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Altro…………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6E1C62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Attività asincrone</w:t>
            </w:r>
          </w:p>
          <w:p w14:paraId="4D43C327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Videolezione </w:t>
            </w:r>
          </w:p>
          <w:p w14:paraId="3BA28A0E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Materiali in registro elettronico </w:t>
            </w:r>
          </w:p>
          <w:p w14:paraId="65972196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Materiali in mail </w:t>
            </w:r>
          </w:p>
          <w:p w14:paraId="71F063E9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Materiali in G-Suite </w:t>
            </w:r>
          </w:p>
          <w:p w14:paraId="2E35DB7B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Altro…………………………...</w:t>
            </w:r>
          </w:p>
          <w:p w14:paraId="6331BEA5" w14:textId="77777777" w:rsidR="00D42DBC" w:rsidRDefault="00D42DBC">
            <w:pPr>
              <w:widowControl w:val="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</w:tbl>
    <w:p w14:paraId="6BBD5F62" w14:textId="77777777" w:rsidR="00D42DBC" w:rsidRDefault="00FF04C0">
      <w:pPr>
        <w:widowControl w:val="0"/>
        <w:jc w:val="center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  <w:t>MEZZI DIDATTICI</w:t>
      </w:r>
    </w:p>
    <w:tbl>
      <w:tblPr>
        <w:tblW w:w="94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2"/>
        <w:gridCol w:w="4678"/>
      </w:tblGrid>
      <w:tr w:rsidR="00D42DBC" w14:paraId="6B3C1F1E" w14:textId="77777777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011DE6" w14:textId="77777777" w:rsidR="00D42DBC" w:rsidRDefault="00FF04C0">
            <w:pPr>
              <w:widowControl w:val="0"/>
              <w:ind w:right="-50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 xml:space="preserve">STRUMENTI DI INSEGNAMENTO TRADIZIONALI 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E4DE97" w14:textId="77777777" w:rsidR="00D42DBC" w:rsidRDefault="00FF04C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 xml:space="preserve">STRUMENTI DI INSEGNAMENTO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>INNOVATIVI</w:t>
            </w:r>
          </w:p>
        </w:tc>
      </w:tr>
      <w:tr w:rsidR="00D42DBC" w14:paraId="5505A69C" w14:textId="77777777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82C10C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Libro di testo </w:t>
            </w:r>
          </w:p>
          <w:p w14:paraId="3F34F301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otocopie/schede/appunti/file integrativi </w:t>
            </w:r>
          </w:p>
          <w:p w14:paraId="6D5B3AC3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CD-ROM /video/filmati/diapositive </w:t>
            </w:r>
          </w:p>
          <w:p w14:paraId="5FEA3D07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PC/Internet </w:t>
            </w:r>
          </w:p>
          <w:p w14:paraId="38342EDA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Laboratori didattici vari </w:t>
            </w:r>
          </w:p>
          <w:p w14:paraId="44F63DF5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Materiale di Laboratorio </w:t>
            </w:r>
          </w:p>
          <w:p w14:paraId="35B3B4E6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Aula Multimediale/LIM </w:t>
            </w:r>
          </w:p>
          <w:p w14:paraId="4A2FADAD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Strumenti Multimediali </w:t>
            </w:r>
          </w:p>
          <w:p w14:paraId="2226A2B0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Palestra </w:t>
            </w:r>
          </w:p>
          <w:p w14:paraId="3F3BEF70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Altro 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5D69AF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Registro Elettronico ARGO (Bacheca e Condivisione Documenti)</w:t>
            </w:r>
          </w:p>
          <w:p w14:paraId="0FAC6227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Classe Virtuale Google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Classroom</w:t>
            </w:r>
            <w:proofErr w:type="spellEnd"/>
          </w:p>
          <w:p w14:paraId="633E2425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Google Meet per videolezioni in modalità sincrona</w:t>
            </w:r>
          </w:p>
          <w:p w14:paraId="61FD7F33" w14:textId="77777777" w:rsidR="00D42DBC" w:rsidRDefault="00FF04C0">
            <w:pPr>
              <w:widowControl w:val="0"/>
            </w:pP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Altre applicazioni di G Suite for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Education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</w:p>
        </w:tc>
      </w:tr>
    </w:tbl>
    <w:p w14:paraId="54D59BC4" w14:textId="77777777" w:rsidR="00D42DBC" w:rsidRDefault="00D42DBC">
      <w:pPr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21C59A07" w14:textId="77777777" w:rsidR="00D42DBC" w:rsidRDefault="00FF04C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COLLEGAMENTI DISCIPLINARI CON LE INIZIATIVE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DELL’ISTITUTO</w:t>
      </w:r>
    </w:p>
    <w:p w14:paraId="34B2C0A1" w14:textId="77777777" w:rsidR="00D42DBC" w:rsidRDefault="00FF04C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Sono state attuate forme di collaborazione con la/le iniziativa/e progettata/e a livello di Istituto?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4894C245" w14:textId="77777777" w:rsidR="00D42DBC" w:rsidRDefault="00FF04C0">
      <w:pPr>
        <w:jc w:val="center"/>
      </w:pPr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SI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NO</w:t>
      </w:r>
    </w:p>
    <w:p w14:paraId="0DEDAC7B" w14:textId="77777777" w:rsidR="00D42DBC" w:rsidRDefault="00FF04C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Se sì, quali e con che tempi?</w:t>
      </w:r>
    </w:p>
    <w:p w14:paraId="71FEB53C" w14:textId="77777777" w:rsidR="00D42DBC" w:rsidRDefault="00D42DBC">
      <w:pPr>
        <w:jc w:val="both"/>
        <w:rPr>
          <w:rFonts w:ascii="Times New Roman" w:eastAsia="Times New Roman" w:hAnsi="Times New Roman" w:cs="Times New Roman"/>
          <w:sz w:val="4"/>
          <w:szCs w:val="4"/>
        </w:rPr>
      </w:pPr>
    </w:p>
    <w:p w14:paraId="537BB4BC" w14:textId="77777777" w:rsidR="00D42DBC" w:rsidRDefault="00FF04C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….............................................................................................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</w:t>
      </w:r>
    </w:p>
    <w:p w14:paraId="4BD1668A" w14:textId="77777777" w:rsidR="00D42DBC" w:rsidRDefault="00D42DBC">
      <w:pPr>
        <w:widowControl w:val="0"/>
        <w:ind w:left="81"/>
        <w:rPr>
          <w:rFonts w:ascii="Times New Roman" w:eastAsia="Times New Roman" w:hAnsi="Times New Roman" w:cs="Times New Roman"/>
          <w:b/>
          <w:color w:val="333333"/>
          <w:sz w:val="10"/>
          <w:szCs w:val="10"/>
        </w:rPr>
      </w:pPr>
    </w:p>
    <w:p w14:paraId="3B579898" w14:textId="77777777" w:rsidR="00D42DBC" w:rsidRDefault="00FF04C0">
      <w:pPr>
        <w:widowControl w:val="0"/>
        <w:ind w:left="81"/>
        <w:jc w:val="center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  <w:t>STRUMENTI DI VERIFICA</w:t>
      </w:r>
    </w:p>
    <w:tbl>
      <w:tblPr>
        <w:tblW w:w="965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1"/>
        <w:gridCol w:w="4689"/>
      </w:tblGrid>
      <w:tr w:rsidR="00D42DBC" w14:paraId="559DDC04" w14:textId="77777777">
        <w:tblPrEx>
          <w:tblCellMar>
            <w:top w:w="0" w:type="dxa"/>
            <w:bottom w:w="0" w:type="dxa"/>
          </w:tblCellMar>
        </w:tblPrEx>
        <w:trPr>
          <w:trHeight w:val="1864"/>
        </w:trPr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5DE9B" w14:textId="77777777" w:rsidR="00D42DBC" w:rsidRDefault="00FF04C0"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Produzione di testi di varia tipologia  </w:t>
            </w:r>
          </w:p>
          <w:p w14:paraId="6CB99C8C" w14:textId="77777777" w:rsidR="00D42DBC" w:rsidRDefault="00FF04C0"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Colloqui orali</w:t>
            </w:r>
          </w:p>
          <w:p w14:paraId="27B7A890" w14:textId="77777777" w:rsidR="00D42DBC" w:rsidRDefault="00FF04C0"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Produzione di un testo scritto con vincoli predefiniti </w:t>
            </w:r>
          </w:p>
          <w:p w14:paraId="4BCA5FF9" w14:textId="77777777" w:rsidR="00D42DBC" w:rsidRDefault="00FF04C0"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Analisi e commento di un testo letterario e non letterario</w:t>
            </w:r>
          </w:p>
          <w:p w14:paraId="2DD0AE1F" w14:textId="77777777" w:rsidR="00D42DBC" w:rsidRDefault="00FF04C0"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Testo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argomentativo</w:t>
            </w:r>
          </w:p>
          <w:p w14:paraId="39B4ACDC" w14:textId="77777777" w:rsidR="00D42DBC" w:rsidRDefault="00FF04C0"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Relazione </w:t>
            </w:r>
          </w:p>
          <w:p w14:paraId="63584657" w14:textId="77777777" w:rsidR="00D42DBC" w:rsidRDefault="00FF04C0"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Trattazione sintetica di argomenti</w:t>
            </w:r>
          </w:p>
        </w:tc>
        <w:tc>
          <w:tcPr>
            <w:tcW w:w="468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F7051" w14:textId="77777777" w:rsidR="00D42DBC" w:rsidRDefault="00FF04C0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Quesiti a risposta singola </w:t>
            </w:r>
          </w:p>
          <w:p w14:paraId="35D49ECE" w14:textId="77777777" w:rsidR="00D42DBC" w:rsidRDefault="00FF04C0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Quesiti a risposta multipla </w:t>
            </w:r>
          </w:p>
          <w:p w14:paraId="38DD1456" w14:textId="77777777" w:rsidR="00D42DBC" w:rsidRDefault="00FF04C0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Problemi a soluzione rapida </w:t>
            </w:r>
          </w:p>
          <w:p w14:paraId="1461F65F" w14:textId="77777777" w:rsidR="00D42DBC" w:rsidRDefault="00FF04C0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Sviluppo di progetti</w:t>
            </w:r>
          </w:p>
          <w:p w14:paraId="0D3546CC" w14:textId="77777777" w:rsidR="00D42DBC" w:rsidRDefault="00FF04C0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Prove grafiche </w:t>
            </w:r>
          </w:p>
          <w:p w14:paraId="4FE9C0FF" w14:textId="77777777" w:rsidR="00D42DBC" w:rsidRDefault="00FF04C0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Altro ……………………………………………</w:t>
            </w:r>
          </w:p>
        </w:tc>
      </w:tr>
    </w:tbl>
    <w:p w14:paraId="240E5614" w14:textId="77777777" w:rsidR="00D42DBC" w:rsidRDefault="00D42DBC">
      <w:pPr>
        <w:widowControl w:val="0"/>
        <w:rPr>
          <w:rFonts w:ascii="Times New Roman" w:eastAsia="Times New Roman" w:hAnsi="Times New Roman" w:cs="Times New Roman"/>
          <w:sz w:val="10"/>
          <w:szCs w:val="10"/>
        </w:rPr>
      </w:pPr>
    </w:p>
    <w:p w14:paraId="550901D3" w14:textId="77777777" w:rsidR="00D42DBC" w:rsidRDefault="00FF04C0">
      <w:pPr>
        <w:widowControl w:val="0"/>
        <w:ind w:left="89"/>
        <w:jc w:val="center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  <w:t xml:space="preserve">NUMERO PROVE DI </w:t>
      </w:r>
      <w:r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  <w:t>VERIFICA E LORO TIPOLOGIA</w:t>
      </w:r>
    </w:p>
    <w:tbl>
      <w:tblPr>
        <w:tblW w:w="96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4"/>
        <w:gridCol w:w="2289"/>
        <w:gridCol w:w="2289"/>
        <w:gridCol w:w="2579"/>
      </w:tblGrid>
      <w:tr w:rsidR="00D42DBC" w14:paraId="01A5F393" w14:textId="77777777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7DD35" w14:textId="77777777" w:rsidR="00D42DBC" w:rsidRDefault="00FF04C0">
            <w:pPr>
              <w:widowControl w:val="0"/>
              <w:ind w:left="10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0"/>
                <w:szCs w:val="20"/>
              </w:rPr>
              <w:t>TIPOLOGIA</w:t>
            </w:r>
          </w:p>
        </w:tc>
        <w:tc>
          <w:tcPr>
            <w:tcW w:w="22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E2720" w14:textId="77777777" w:rsidR="00D42DBC" w:rsidRDefault="00FF04C0">
            <w:pPr>
              <w:widowControl w:val="0"/>
              <w:ind w:left="-40" w:right="-16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0"/>
                <w:szCs w:val="20"/>
              </w:rPr>
              <w:t>1° QUADRIMESTRE</w:t>
            </w:r>
          </w:p>
        </w:tc>
        <w:tc>
          <w:tcPr>
            <w:tcW w:w="228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FCD8B" w14:textId="77777777" w:rsidR="00D42DBC" w:rsidRDefault="00FF04C0">
            <w:pPr>
              <w:widowControl w:val="0"/>
              <w:ind w:right="-85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0"/>
                <w:szCs w:val="20"/>
              </w:rPr>
              <w:t>2° QUADRIMESTRE</w:t>
            </w:r>
          </w:p>
        </w:tc>
        <w:tc>
          <w:tcPr>
            <w:tcW w:w="257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CAED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D1BF2" w14:textId="77777777" w:rsidR="00D42DBC" w:rsidRDefault="00FF04C0">
            <w:pPr>
              <w:widowControl w:val="0"/>
              <w:ind w:left="10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0"/>
                <w:szCs w:val="20"/>
              </w:rPr>
              <w:t>TOTALE</w:t>
            </w:r>
          </w:p>
        </w:tc>
      </w:tr>
      <w:tr w:rsidR="00D42DBC" w14:paraId="4E72F170" w14:textId="77777777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25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E0E04" w14:textId="77777777" w:rsidR="00D42DBC" w:rsidRDefault="00FF04C0">
            <w:pPr>
              <w:widowControl w:val="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Scritte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9176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53149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09A0F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</w:tr>
      <w:tr w:rsidR="00D42DBC" w14:paraId="5EA395CA" w14:textId="77777777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25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5342C" w14:textId="77777777" w:rsidR="00D42DBC" w:rsidRDefault="00FF04C0">
            <w:pPr>
              <w:widowControl w:val="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Orali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F57B3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42E18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90DD0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>n.</w:t>
            </w:r>
          </w:p>
        </w:tc>
      </w:tr>
      <w:tr w:rsidR="00D42DBC" w14:paraId="03473713" w14:textId="77777777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25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64D2F" w14:textId="77777777" w:rsidR="00D42DBC" w:rsidRDefault="00FF04C0">
            <w:pPr>
              <w:widowControl w:val="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Grafiche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BE602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39DB6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637CA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>n.</w:t>
            </w:r>
          </w:p>
        </w:tc>
      </w:tr>
      <w:tr w:rsidR="00D42DBC" w14:paraId="096AB331" w14:textId="77777777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25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87C96" w14:textId="77777777" w:rsidR="00D42DBC" w:rsidRDefault="00FF04C0">
            <w:pPr>
              <w:widowControl w:val="0"/>
              <w:ind w:right="-156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Prestazione Autentica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07888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CFBC8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40398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</w:tr>
      <w:tr w:rsidR="00D42DBC" w14:paraId="7B8E621F" w14:textId="77777777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25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91187" w14:textId="77777777" w:rsidR="00D42DBC" w:rsidRDefault="00FF04C0">
            <w:pPr>
              <w:widowControl w:val="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Altro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240C3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B2EB6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 xml:space="preserve">n. 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BECF7" w14:textId="77777777" w:rsidR="00D42DBC" w:rsidRDefault="00FF04C0">
            <w:pPr>
              <w:widowControl w:val="0"/>
              <w:ind w:left="86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</w:rPr>
              <w:t>n.</w:t>
            </w:r>
          </w:p>
        </w:tc>
      </w:tr>
    </w:tbl>
    <w:p w14:paraId="2057276B" w14:textId="77777777" w:rsidR="00D42DBC" w:rsidRDefault="00D42DB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A8FEA7E" w14:textId="77777777" w:rsidR="00D42DBC" w:rsidRDefault="00FF04C0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RAPPORTI CON LE FAMIGLIE</w:t>
      </w:r>
    </w:p>
    <w:p w14:paraId="0E23CD93" w14:textId="77777777" w:rsidR="00D42DBC" w:rsidRDefault="00FF04C0">
      <w:pPr>
        <w:pStyle w:val="Paragrafoelenco"/>
        <w:numPr>
          <w:ilvl w:val="0"/>
          <w:numId w:val="7"/>
        </w:numPr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Comunicazione dei voti </w:t>
      </w:r>
      <w:r>
        <w:rPr>
          <w:rFonts w:ascii="Times New Roman" w:eastAsia="Times New Roman" w:hAnsi="Times New Roman" w:cs="Times New Roman"/>
          <w:sz w:val="20"/>
          <w:szCs w:val="20"/>
        </w:rPr>
        <w:t>conseguiti nelle prove scritte e orali attraverso il registro elettronico</w:t>
      </w:r>
    </w:p>
    <w:p w14:paraId="0E92462A" w14:textId="77777777" w:rsidR="00D42DBC" w:rsidRDefault="00FF04C0">
      <w:pPr>
        <w:pStyle w:val="Paragrafoelenco"/>
        <w:numPr>
          <w:ilvl w:val="0"/>
          <w:numId w:val="7"/>
        </w:numPr>
        <w:ind w:left="426" w:right="-61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Comunicazione di note relative a comportamenti negativi dell’alunno in classe attraverso il registro elettronico</w:t>
      </w:r>
    </w:p>
    <w:p w14:paraId="1C9A70DB" w14:textId="77777777" w:rsidR="00D42DBC" w:rsidRDefault="00FF04C0">
      <w:pPr>
        <w:pStyle w:val="Paragrafoelenco"/>
        <w:numPr>
          <w:ilvl w:val="0"/>
          <w:numId w:val="7"/>
        </w:numPr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Convocazione della famiglia in caso di problemi attraverso il coordin</w:t>
      </w:r>
      <w:r>
        <w:rPr>
          <w:rFonts w:ascii="Times New Roman" w:eastAsia="Times New Roman" w:hAnsi="Times New Roman" w:cs="Times New Roman"/>
          <w:sz w:val="20"/>
          <w:szCs w:val="20"/>
        </w:rPr>
        <w:t>atore di classe</w:t>
      </w:r>
    </w:p>
    <w:p w14:paraId="6BE852DA" w14:textId="77777777" w:rsidR="00D42DBC" w:rsidRDefault="00FF04C0">
      <w:pPr>
        <w:pStyle w:val="Paragrafoelenco"/>
        <w:numPr>
          <w:ilvl w:val="0"/>
          <w:numId w:val="7"/>
        </w:numPr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Incontri periodici</w:t>
      </w:r>
    </w:p>
    <w:p w14:paraId="4ABF7878" w14:textId="77777777" w:rsidR="00D42DBC" w:rsidRDefault="00FF04C0">
      <w:pPr>
        <w:pStyle w:val="Paragrafoelenco"/>
        <w:numPr>
          <w:ilvl w:val="0"/>
          <w:numId w:val="7"/>
        </w:numPr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Altro…………………………………………………………………………………………</w:t>
      </w:r>
    </w:p>
    <w:p w14:paraId="2E7D766D" w14:textId="77777777" w:rsidR="00D42DBC" w:rsidRDefault="00FF04C0">
      <w:pPr>
        <w:jc w:val="center"/>
      </w:pPr>
      <w:r>
        <w:rPr>
          <w:rFonts w:ascii="Times New Roman" w:eastAsia="Times New Roman" w:hAnsi="Times New Roman" w:cs="Times New Roman"/>
          <w:b/>
          <w:sz w:val="20"/>
          <w:szCs w:val="20"/>
        </w:rPr>
        <w:t>PROGRAMMAZIONE – DIDATTICA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br/>
      </w:r>
    </w:p>
    <w:p w14:paraId="1E34FD7B" w14:textId="77777777" w:rsidR="00D42DBC" w:rsidRDefault="00FF04C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Sono state completate le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U.d.A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 previste in sede di programmazione di inizio anno?</w:t>
      </w:r>
    </w:p>
    <w:p w14:paraId="71ED0EE7" w14:textId="77777777" w:rsidR="00D42DBC" w:rsidRDefault="00D42DBC">
      <w:pPr>
        <w:rPr>
          <w:rFonts w:ascii="Times New Roman" w:eastAsia="Times New Roman" w:hAnsi="Times New Roman" w:cs="Times New Roman"/>
          <w:b/>
          <w:sz w:val="8"/>
          <w:szCs w:val="8"/>
        </w:rPr>
      </w:pPr>
    </w:p>
    <w:p w14:paraId="2E61AF1A" w14:textId="77777777" w:rsidR="00D42DBC" w:rsidRDefault="00FF04C0">
      <w:pPr>
        <w:jc w:val="center"/>
      </w:pPr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SÌ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Cambria Math" w:eastAsia="Times New Roman" w:hAnsi="Cambria Math" w:cs="Cambria Math"/>
          <w:sz w:val="20"/>
          <w:szCs w:val="20"/>
        </w:rPr>
        <w:t>▢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NO</w:t>
      </w:r>
    </w:p>
    <w:p w14:paraId="74874398" w14:textId="77777777" w:rsidR="00D42DBC" w:rsidRDefault="00FF04C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Se No, quali parti delle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U.d.A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 non sono state svolte?</w:t>
      </w:r>
    </w:p>
    <w:p w14:paraId="0439258B" w14:textId="77777777" w:rsidR="00D42DBC" w:rsidRDefault="00FF04C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(specificare) ….........................................................................................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.....................................</w:t>
      </w:r>
    </w:p>
    <w:p w14:paraId="1F61FAC6" w14:textId="77777777" w:rsidR="00D42DBC" w:rsidRDefault="00D42DBC">
      <w:pPr>
        <w:rPr>
          <w:rFonts w:ascii="Times New Roman" w:eastAsia="Times New Roman" w:hAnsi="Times New Roman" w:cs="Times New Roman"/>
          <w:sz w:val="10"/>
          <w:szCs w:val="10"/>
        </w:rPr>
      </w:pPr>
    </w:p>
    <w:p w14:paraId="0CDE3707" w14:textId="77777777" w:rsidR="00D42DBC" w:rsidRDefault="00FF04C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Quali impedimenti non hanno consentito il completo svolgimento delle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U.d.A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.?</w:t>
      </w:r>
    </w:p>
    <w:p w14:paraId="43F1CAC1" w14:textId="77777777" w:rsidR="00D42DBC" w:rsidRDefault="00FF04C0">
      <w:pPr>
        <w:pStyle w:val="Paragrafoelenco"/>
        <w:numPr>
          <w:ilvl w:val="0"/>
          <w:numId w:val="8"/>
        </w:numPr>
        <w:ind w:left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Mancanza di tempo per cause impreviste</w:t>
      </w:r>
    </w:p>
    <w:p w14:paraId="2DFC2555" w14:textId="77777777" w:rsidR="00D42DBC" w:rsidRDefault="00FF04C0">
      <w:pPr>
        <w:pStyle w:val="Paragrafoelenco"/>
        <w:numPr>
          <w:ilvl w:val="0"/>
          <w:numId w:val="8"/>
        </w:numPr>
        <w:ind w:left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Molto tempo impiegato nel recupero degli alunni in difficoltà</w:t>
      </w:r>
    </w:p>
    <w:p w14:paraId="3D30F1D7" w14:textId="77777777" w:rsidR="00D42DBC" w:rsidRDefault="00FF04C0">
      <w:pPr>
        <w:pStyle w:val="Paragrafoelenco"/>
        <w:numPr>
          <w:ilvl w:val="0"/>
          <w:numId w:val="8"/>
        </w:numPr>
        <w:ind w:left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Scarsa partecipazione ed impegno nello </w:t>
      </w:r>
      <w:r>
        <w:rPr>
          <w:rFonts w:ascii="Times New Roman" w:eastAsia="Times New Roman" w:hAnsi="Times New Roman" w:cs="Times New Roman"/>
          <w:sz w:val="20"/>
          <w:szCs w:val="20"/>
        </w:rPr>
        <w:t>studio degli alunni</w:t>
      </w:r>
    </w:p>
    <w:p w14:paraId="19BA9548" w14:textId="77777777" w:rsidR="00D42DBC" w:rsidRDefault="00FF04C0">
      <w:pPr>
        <w:pStyle w:val="Paragrafoelenco"/>
        <w:numPr>
          <w:ilvl w:val="0"/>
          <w:numId w:val="8"/>
        </w:numPr>
        <w:ind w:left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Difficoltà di comprensione da parte degli alunni</w:t>
      </w:r>
    </w:p>
    <w:p w14:paraId="25FDAC45" w14:textId="77777777" w:rsidR="00D42DBC" w:rsidRDefault="00FF04C0">
      <w:pPr>
        <w:pStyle w:val="Paragrafoelenco"/>
        <w:numPr>
          <w:ilvl w:val="0"/>
          <w:numId w:val="8"/>
        </w:numPr>
        <w:ind w:left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Non efficace metodologia di lavoro</w:t>
      </w:r>
    </w:p>
    <w:p w14:paraId="0FC6A6FD" w14:textId="77777777" w:rsidR="00D42DBC" w:rsidRDefault="00FF04C0">
      <w:pPr>
        <w:pStyle w:val="Paragrafoelenco"/>
        <w:numPr>
          <w:ilvl w:val="0"/>
          <w:numId w:val="8"/>
        </w:numPr>
        <w:ind w:left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Difficoltà di relazione con la classe</w:t>
      </w:r>
    </w:p>
    <w:p w14:paraId="5300FC2B" w14:textId="77777777" w:rsidR="00D42DBC" w:rsidRDefault="00FF04C0">
      <w:pPr>
        <w:pStyle w:val="Paragrafoelenco"/>
        <w:numPr>
          <w:ilvl w:val="0"/>
          <w:numId w:val="8"/>
        </w:numPr>
        <w:ind w:left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Programma troppo pesante</w:t>
      </w:r>
    </w:p>
    <w:p w14:paraId="67D6E9AA" w14:textId="77777777" w:rsidR="00D42DBC" w:rsidRDefault="00FF04C0">
      <w:pPr>
        <w:pStyle w:val="Paragrafoelenco"/>
        <w:numPr>
          <w:ilvl w:val="0"/>
          <w:numId w:val="8"/>
        </w:numPr>
        <w:ind w:left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Altro: …………………………………………………………………………………………</w:t>
      </w:r>
    </w:p>
    <w:p w14:paraId="3ACF1C1D" w14:textId="77777777" w:rsidR="00D42DBC" w:rsidRDefault="00D42DBC">
      <w:pPr>
        <w:widowControl w:val="0"/>
        <w:ind w:left="87"/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</w:rPr>
      </w:pPr>
    </w:p>
    <w:p w14:paraId="367659F4" w14:textId="77777777" w:rsidR="00D42DBC" w:rsidRDefault="00FF04C0">
      <w:pPr>
        <w:widowControl w:val="0"/>
        <w:ind w:left="87"/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</w:rPr>
        <w:t xml:space="preserve">Siano/Bracigliano,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0"/>
          <w:szCs w:val="20"/>
        </w:rPr>
        <w:t xml:space="preserve">_______________                                                                                                   </w:t>
      </w:r>
    </w:p>
    <w:p w14:paraId="7565C22D" w14:textId="77777777" w:rsidR="00D42DBC" w:rsidRDefault="00D42DBC">
      <w:pPr>
        <w:widowControl w:val="0"/>
        <w:ind w:left="87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14:paraId="5BD71EB3" w14:textId="77777777" w:rsidR="00D42DBC" w:rsidRDefault="00FF04C0">
      <w:pPr>
        <w:widowControl w:val="0"/>
        <w:ind w:left="87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                                                                                                                 Il/La docente</w:t>
      </w:r>
    </w:p>
    <w:p w14:paraId="66C197A9" w14:textId="77777777" w:rsidR="00D42DBC" w:rsidRDefault="00D42DBC">
      <w:pPr>
        <w:widowControl w:val="0"/>
        <w:ind w:left="87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14:paraId="2BE4180C" w14:textId="77777777" w:rsidR="00D42DBC" w:rsidRDefault="00FF04C0">
      <w:pPr>
        <w:widowControl w:val="0"/>
        <w:ind w:left="87"/>
        <w:jc w:val="right"/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</w:t>
      </w:r>
    </w:p>
    <w:p w14:paraId="687B3C2E" w14:textId="77777777" w:rsidR="00D42DBC" w:rsidRDefault="00D42DBC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D42DBC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004A7" w14:textId="77777777" w:rsidR="00FF04C0" w:rsidRDefault="00FF04C0">
      <w:pPr>
        <w:spacing w:line="240" w:lineRule="auto"/>
      </w:pPr>
      <w:r>
        <w:separator/>
      </w:r>
    </w:p>
  </w:endnote>
  <w:endnote w:type="continuationSeparator" w:id="0">
    <w:p w14:paraId="4A04A43E" w14:textId="77777777" w:rsidR="00FF04C0" w:rsidRDefault="00FF0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6BCD" w14:textId="77777777" w:rsidR="009C7218" w:rsidRDefault="00FF04C0">
    <w:pPr>
      <w:pStyle w:val="Pidipagina"/>
    </w:pPr>
    <w:r>
      <w:rPr>
        <w:rFonts w:ascii="Calibri" w:eastAsia="Calibri" w:hAnsi="Calibri" w:cs="Calibri"/>
        <w:noProof/>
        <w:lang w:val="it-IT"/>
      </w:rPr>
      <w:drawing>
        <wp:anchor distT="0" distB="0" distL="114300" distR="114300" simplePos="0" relativeHeight="251659264" behindDoc="0" locked="0" layoutInCell="1" allowOverlap="1" wp14:anchorId="21200C93" wp14:editId="439E8E75">
          <wp:simplePos x="0" y="0"/>
          <wp:positionH relativeFrom="margin">
            <wp:posOffset>-90805</wp:posOffset>
          </wp:positionH>
          <wp:positionV relativeFrom="paragraph">
            <wp:posOffset>-22860</wp:posOffset>
          </wp:positionV>
          <wp:extent cx="6125666" cy="384998"/>
          <wp:effectExtent l="0" t="0" r="8434" b="0"/>
          <wp:wrapTopAndBottom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5666" cy="3849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0A815" w14:textId="77777777" w:rsidR="00FF04C0" w:rsidRDefault="00FF04C0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78715749" w14:textId="77777777" w:rsidR="00FF04C0" w:rsidRDefault="00FF04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2350" w14:textId="22260CFA" w:rsidR="009C7218" w:rsidRDefault="007074F9">
    <w:r w:rsidRPr="007074F9">
      <w:rPr>
        <w:rFonts w:ascii="Calibri" w:eastAsia="Calibri" w:hAnsi="Calibri" w:cs="Calibri"/>
        <w:noProof/>
      </w:rPr>
      <w:drawing>
        <wp:anchor distT="0" distB="0" distL="114300" distR="114300" simplePos="0" relativeHeight="251661312" behindDoc="0" locked="0" layoutInCell="1" hidden="0" allowOverlap="1" wp14:anchorId="2C617E7A" wp14:editId="2390B5CA">
          <wp:simplePos x="0" y="0"/>
          <wp:positionH relativeFrom="column">
            <wp:posOffset>9525</wp:posOffset>
          </wp:positionH>
          <wp:positionV relativeFrom="paragraph">
            <wp:posOffset>-260350</wp:posOffset>
          </wp:positionV>
          <wp:extent cx="5781145" cy="1095375"/>
          <wp:effectExtent l="0" t="0" r="0" b="0"/>
          <wp:wrapNone/>
          <wp:docPr id="2" name="image2.png" descr="Immagine che contiene testo, schermata, software, Icona del computer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software, Icona del computer&#10;&#10;Il contenuto generato dall'IA potrebbe non essere corretto."/>
                  <pic:cNvPicPr preferRelativeResize="0"/>
                </pic:nvPicPr>
                <pic:blipFill>
                  <a:blip r:embed="rId1"/>
                  <a:srcRect l="22932" t="35208" r="21208" b="45968"/>
                  <a:stretch>
                    <a:fillRect/>
                  </a:stretch>
                </pic:blipFill>
                <pic:spPr>
                  <a:xfrm>
                    <a:off x="0" y="0"/>
                    <a:ext cx="5781145" cy="1095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EE6983D" w14:textId="77777777" w:rsidR="009C7218" w:rsidRDefault="00FF04C0">
    <w:pPr>
      <w:rPr>
        <w:rFonts w:ascii="Calibri" w:eastAsia="Calibri" w:hAnsi="Calibri" w:cs="Calibri"/>
        <w:color w:val="242121"/>
        <w:sz w:val="14"/>
        <w:szCs w:val="14"/>
      </w:rPr>
    </w:pPr>
  </w:p>
  <w:p w14:paraId="6F6B56D1" w14:textId="77777777" w:rsidR="009C7218" w:rsidRDefault="00FF04C0">
    <w:pPr>
      <w:rPr>
        <w:rFonts w:ascii="Calibri" w:eastAsia="Calibri" w:hAnsi="Calibri" w:cs="Calibri"/>
        <w:color w:val="242121"/>
        <w:sz w:val="14"/>
        <w:szCs w:val="14"/>
      </w:rPr>
    </w:pPr>
  </w:p>
  <w:p w14:paraId="03EE771B" w14:textId="77777777" w:rsidR="009C7218" w:rsidRDefault="00FF04C0">
    <w:pPr>
      <w:rPr>
        <w:rFonts w:ascii="Calibri" w:eastAsia="Calibri" w:hAnsi="Calibri" w:cs="Calibri"/>
        <w:color w:val="242121"/>
        <w:sz w:val="14"/>
        <w:szCs w:val="14"/>
      </w:rPr>
    </w:pPr>
  </w:p>
  <w:p w14:paraId="6E5BFEED" w14:textId="0C7290B4" w:rsidR="009C7218" w:rsidRDefault="00FF04C0">
    <w:pPr>
      <w:rPr>
        <w:rFonts w:ascii="Calibri" w:eastAsia="Calibri" w:hAnsi="Calibri" w:cs="Calibri"/>
        <w:color w:val="242121"/>
        <w:sz w:val="14"/>
        <w:szCs w:val="14"/>
      </w:rPr>
    </w:pPr>
  </w:p>
  <w:p w14:paraId="5A4FCC2C" w14:textId="77777777" w:rsidR="009C7218" w:rsidRDefault="00FF04C0">
    <w:pPr>
      <w:rPr>
        <w:rFonts w:ascii="Calibri" w:eastAsia="Calibri" w:hAnsi="Calibri" w:cs="Calibri"/>
        <w:color w:val="242121"/>
        <w:sz w:val="14"/>
        <w:szCs w:val="14"/>
      </w:rPr>
    </w:pPr>
  </w:p>
  <w:p w14:paraId="311D52F4" w14:textId="77777777" w:rsidR="009C7218" w:rsidRDefault="00FF04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F17D8"/>
    <w:multiLevelType w:val="multilevel"/>
    <w:tmpl w:val="E15AE77E"/>
    <w:lvl w:ilvl="0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33870D7F"/>
    <w:multiLevelType w:val="multilevel"/>
    <w:tmpl w:val="0A8E690A"/>
    <w:lvl w:ilvl="0">
      <w:numFmt w:val="bullet"/>
      <w:lvlText w:val="o"/>
      <w:lvlJc w:val="left"/>
      <w:pPr>
        <w:ind w:left="1146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" w15:restartNumberingAfterBreak="0">
    <w:nsid w:val="373C3BA6"/>
    <w:multiLevelType w:val="multilevel"/>
    <w:tmpl w:val="3A289FF6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" w15:restartNumberingAfterBreak="0">
    <w:nsid w:val="3B585BD9"/>
    <w:multiLevelType w:val="multilevel"/>
    <w:tmpl w:val="AEF45644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7A12891"/>
    <w:multiLevelType w:val="multilevel"/>
    <w:tmpl w:val="ED30D4D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7E35B5F"/>
    <w:multiLevelType w:val="multilevel"/>
    <w:tmpl w:val="18C812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3C96E91"/>
    <w:multiLevelType w:val="multilevel"/>
    <w:tmpl w:val="E4BA4BE2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0E371F3"/>
    <w:multiLevelType w:val="multilevel"/>
    <w:tmpl w:val="7F463A4E"/>
    <w:lvl w:ilvl="0">
      <w:numFmt w:val="bullet"/>
      <w:lvlText w:val="o"/>
      <w:lvlJc w:val="left"/>
      <w:pPr>
        <w:ind w:left="1146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42DBC"/>
    <w:rsid w:val="007074F9"/>
    <w:rsid w:val="00D42DBC"/>
    <w:rsid w:val="00FF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6AF2"/>
  <w15:docId w15:val="{6E325642-2AA1-47CF-9E71-AB245269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1210</Words>
  <Characters>6903</Characters>
  <Application>Microsoft Office Word</Application>
  <DocSecurity>0</DocSecurity>
  <Lines>57</Lines>
  <Paragraphs>16</Paragraphs>
  <ScaleCrop>false</ScaleCrop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 SCOLASTICO</dc:creator>
  <cp:lastModifiedBy>ELENA PAPPALARDO</cp:lastModifiedBy>
  <cp:revision>2</cp:revision>
  <dcterms:created xsi:type="dcterms:W3CDTF">2026-05-08T09:22:00Z</dcterms:created>
  <dcterms:modified xsi:type="dcterms:W3CDTF">2026-05-08T09:22:00Z</dcterms:modified>
</cp:coreProperties>
</file>